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OLE_LINK25" w:displacedByCustomXml="next"/>
    <w:bookmarkStart w:id="1" w:name="OLE_LINK22" w:displacedByCustomXml="next"/>
    <w:sdt>
      <w:sdtPr>
        <w:id w:val="123200342"/>
        <w:docPartObj>
          <w:docPartGallery w:val="Cover Pages"/>
          <w:docPartUnique/>
        </w:docPartObj>
      </w:sdtPr>
      <w:sdtEndPr/>
      <w:sdtContent>
        <w:p w14:paraId="3BA35EBE" w14:textId="77777777" w:rsidR="00095ABC" w:rsidRDefault="00095ABC" w:rsidP="00095ABC">
          <w:pPr>
            <w:jc w:val="center"/>
            <w:rPr>
              <w:rFonts w:ascii="Gotham Medium" w:hAnsi="Gotham Medium"/>
              <w:sz w:val="72"/>
              <w:szCs w:val="72"/>
              <w:lang w:val="en-US"/>
            </w:rPr>
          </w:pPr>
          <w:r w:rsidRPr="00CA622C">
            <w:rPr>
              <w:rFonts w:ascii="Gotham Medium" w:hAnsi="Gotham Medium"/>
              <w:sz w:val="72"/>
              <w:szCs w:val="72"/>
              <w:lang w:val="en-US"/>
            </w:rPr>
            <w:t>Miskin Primary School</w:t>
          </w:r>
        </w:p>
        <w:p w14:paraId="05766F47" w14:textId="77777777" w:rsidR="00095ABC" w:rsidRPr="00CA622C" w:rsidRDefault="00095ABC" w:rsidP="00095ABC">
          <w:pPr>
            <w:jc w:val="center"/>
            <w:rPr>
              <w:rFonts w:ascii="Gotham Medium" w:hAnsi="Gotham Medium"/>
              <w:sz w:val="72"/>
              <w:szCs w:val="72"/>
              <w:lang w:val="en-US"/>
            </w:rPr>
          </w:pPr>
        </w:p>
        <w:p w14:paraId="2B979883" w14:textId="77777777" w:rsidR="00095ABC" w:rsidRDefault="00095ABC" w:rsidP="00095ABC">
          <w:pPr>
            <w:jc w:val="center"/>
            <w:rPr>
              <w:rFonts w:ascii="Gotham Medium" w:hAnsi="Gotham Medium"/>
              <w:sz w:val="44"/>
              <w:szCs w:val="44"/>
              <w:lang w:val="en-US"/>
            </w:rPr>
          </w:pPr>
          <w:r>
            <w:rPr>
              <w:noProof/>
              <w:color w:val="0000FF"/>
              <w:lang w:eastAsia="en-GB"/>
            </w:rPr>
            <w:drawing>
              <wp:inline distT="0" distB="0" distL="0" distR="0" wp14:anchorId="7CE0B193" wp14:editId="5309520E">
                <wp:extent cx="2352675" cy="2352675"/>
                <wp:effectExtent l="0" t="0" r="9525" b="9525"/>
                <wp:docPr id="1" name="irc_mi" descr="Image result for Miskin Primar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iskin Primary">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inline>
            </w:drawing>
          </w:r>
        </w:p>
        <w:p w14:paraId="71C2A963" w14:textId="77777777" w:rsidR="00095ABC" w:rsidRPr="005726CD" w:rsidRDefault="00095ABC" w:rsidP="00095ABC">
          <w:pPr>
            <w:jc w:val="center"/>
            <w:rPr>
              <w:rFonts w:ascii="Gotham Medium" w:hAnsi="Gotham Medium"/>
              <w:sz w:val="44"/>
              <w:szCs w:val="44"/>
              <w:lang w:val="en-US"/>
            </w:rPr>
          </w:pPr>
        </w:p>
        <w:p w14:paraId="53E925F6" w14:textId="77777777" w:rsidR="00095ABC" w:rsidRPr="005E1D22" w:rsidRDefault="00095ABC" w:rsidP="00095ABC">
          <w:pPr>
            <w:jc w:val="center"/>
            <w:rPr>
              <w:rFonts w:ascii="Gotham Medium" w:hAnsi="Gotham Medium"/>
              <w:sz w:val="72"/>
              <w:szCs w:val="72"/>
              <w:lang w:val="en-US"/>
            </w:rPr>
          </w:pPr>
          <w:r w:rsidRPr="005726CD">
            <w:rPr>
              <w:rFonts w:ascii="Gotham Medium" w:hAnsi="Gotham Medium"/>
              <w:sz w:val="72"/>
              <w:szCs w:val="72"/>
              <w:lang w:val="en-US"/>
            </w:rPr>
            <w:t>Online Safety Policy</w:t>
          </w:r>
        </w:p>
        <w:p w14:paraId="326236E5" w14:textId="77777777" w:rsidR="00095ABC" w:rsidRPr="008B425C" w:rsidRDefault="00095ABC" w:rsidP="00095ABC">
          <w:pPr>
            <w:rPr>
              <w:lang w:val="en-US"/>
            </w:rPr>
          </w:pPr>
        </w:p>
        <w:p w14:paraId="52A43722" w14:textId="77777777" w:rsidR="00090385" w:rsidRDefault="00090385" w:rsidP="00090385"/>
        <w:p w14:paraId="36CC73F9" w14:textId="77777777" w:rsidR="00095ABC" w:rsidRDefault="00095ABC" w:rsidP="00090385"/>
        <w:p w14:paraId="319C0C18" w14:textId="77777777" w:rsidR="00095ABC" w:rsidRDefault="00095ABC" w:rsidP="00090385"/>
        <w:p w14:paraId="4A88C112" w14:textId="77777777" w:rsidR="00095ABC" w:rsidRDefault="00095ABC" w:rsidP="00090385"/>
        <w:p w14:paraId="7B63ACE5" w14:textId="77777777" w:rsidR="00095ABC" w:rsidRDefault="00095ABC" w:rsidP="00090385"/>
        <w:p w14:paraId="00E3F2F7" w14:textId="77777777" w:rsidR="00090385" w:rsidRDefault="00090385" w:rsidP="0080208F">
          <w:pPr>
            <w:jc w:val="right"/>
          </w:pPr>
        </w:p>
        <w:p w14:paraId="43EC9884" w14:textId="77777777" w:rsidR="00090385" w:rsidRDefault="00090385" w:rsidP="00090385"/>
        <w:p w14:paraId="66A3CEED" w14:textId="77777777" w:rsidR="00090385" w:rsidRDefault="00090385" w:rsidP="00090385"/>
        <w:p w14:paraId="354650A3" w14:textId="77777777" w:rsidR="00090385" w:rsidRDefault="00090385" w:rsidP="00C23D76">
          <w:pPr>
            <w:spacing w:after="100" w:afterAutospacing="1"/>
          </w:pPr>
        </w:p>
        <w:p w14:paraId="65903E53" w14:textId="77777777" w:rsidR="00090385" w:rsidRDefault="00090385" w:rsidP="00090385"/>
        <w:p w14:paraId="371BBCF3" w14:textId="77777777" w:rsidR="00090385" w:rsidRDefault="00574686">
          <w:pPr>
            <w:spacing w:line="276" w:lineRule="auto"/>
            <w:jc w:val="left"/>
          </w:pPr>
        </w:p>
      </w:sdtContent>
    </w:sdt>
    <w:bookmarkEnd w:id="1"/>
    <w:bookmarkEnd w:id="0"/>
    <w:p w14:paraId="6D1DD1B2" w14:textId="74B57A18" w:rsidR="00B479CE" w:rsidRDefault="00E841F3" w:rsidP="00B479CE">
      <w:r w:rsidRPr="005726CD">
        <w:lastRenderedPageBreak/>
        <w:t>This policy applies to all members of the school</w:t>
      </w:r>
      <w:r w:rsidRPr="005726CD">
        <w:rPr>
          <w:i/>
        </w:rPr>
        <w:t xml:space="preserve"> </w:t>
      </w:r>
      <w:r w:rsidRPr="005726CD">
        <w:t>community (including staff, learners, v</w:t>
      </w:r>
      <w:r w:rsidR="003E3A5B">
        <w:t>olunteers, parents and carers</w:t>
      </w:r>
      <w:r w:rsidRPr="005726CD">
        <w:t>) who have ac</w:t>
      </w:r>
      <w:r w:rsidR="003E3A5B">
        <w:t>cess to and are users of school</w:t>
      </w:r>
      <w:r w:rsidRPr="005726CD">
        <w:t xml:space="preserve"> digital systems, both in and out of the school.</w:t>
      </w:r>
    </w:p>
    <w:bookmarkStart w:id="2" w:name="_Toc472776201"/>
    <w:p w14:paraId="2C027EF8" w14:textId="77777777" w:rsidR="00E841F3" w:rsidRPr="00DD32A4" w:rsidRDefault="00E841F3" w:rsidP="00D15C50">
      <w:pPr>
        <w:pStyle w:val="Heading1"/>
        <w:rPr>
          <w:sz w:val="20"/>
          <w:szCs w:val="22"/>
        </w:rPr>
      </w:pPr>
      <w:r w:rsidRPr="00E841F3">
        <w:rPr>
          <w:noProof/>
          <w:lang w:eastAsia="en-GB"/>
        </w:rPr>
        <mc:AlternateContent>
          <mc:Choice Requires="wps">
            <w:drawing>
              <wp:anchor distT="0" distB="0" distL="114300" distR="114300" simplePos="0" relativeHeight="251651072" behindDoc="0" locked="0" layoutInCell="1" allowOverlap="1" wp14:anchorId="575791D8" wp14:editId="5C296488">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823F5" w14:textId="77777777" w:rsidR="00337239" w:rsidRDefault="00337239" w:rsidP="00E841F3">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75791D8" id="_x0000_t202" coordsize="21600,21600" o:spt="202" path="m,l,21600r21600,l21600,xe">
                <v:stroke joinstyle="miter"/>
                <v:path gradientshapeok="t" o:connecttype="rect"/>
              </v:shapetype>
              <v:shape id="Text Box 13" o:spid="_x0000_s1026" type="#_x0000_t202" style="position:absolute;margin-left:-140.55pt;margin-top:622.35pt;width:63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OFsgIAALo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" filled="f" stroked="f">
                <v:textbox>
                  <w:txbxContent>
                    <w:p w14:paraId="3B4823F5" w14:textId="77777777" w:rsidR="00337239" w:rsidRDefault="00337239" w:rsidP="00E841F3">
                      <w:pPr>
                        <w:jc w:val="center"/>
                        <w:rPr>
                          <w:rFonts w:ascii="Arial" w:hAnsi="Arial"/>
                        </w:rPr>
                      </w:pPr>
                      <w:r>
                        <w:rPr>
                          <w:rFonts w:ascii="Arial" w:hAnsi="Arial"/>
                          <w:color w:val="FFFFFF"/>
                          <w:sz w:val="60"/>
                        </w:rPr>
                        <w:t>4</w:t>
                      </w:r>
                    </w:p>
                  </w:txbxContent>
                </v:textbox>
              </v:shape>
            </w:pict>
          </mc:Fallback>
        </mc:AlternateContent>
      </w:r>
      <w:r w:rsidRPr="00E841F3">
        <w:t>Development/Monitoring/Review of this Policy</w:t>
      </w:r>
      <w:bookmarkEnd w:id="2"/>
    </w:p>
    <w:p w14:paraId="76CDB9BF" w14:textId="5F313B1A" w:rsidR="00E841F3" w:rsidRPr="005726CD" w:rsidRDefault="00E841F3" w:rsidP="00E841F3">
      <w:pPr>
        <w:rPr>
          <w:color w:val="96BE2B"/>
        </w:rPr>
      </w:pPr>
      <w:r w:rsidRPr="005726CD">
        <w:t>This online safety policy has been develop</w:t>
      </w:r>
      <w:r w:rsidR="00F93A0E">
        <w:t xml:space="preserve">ed by a working group/committee </w:t>
      </w:r>
      <w:r w:rsidRPr="005726CD">
        <w:t xml:space="preserve">made up of: </w:t>
      </w:r>
    </w:p>
    <w:p w14:paraId="4D5BC36E" w14:textId="77777777" w:rsidR="00E841F3" w:rsidRPr="005726CD" w:rsidRDefault="00E841F3" w:rsidP="002E1D71">
      <w:pPr>
        <w:pStyle w:val="ListParagraph"/>
        <w:numPr>
          <w:ilvl w:val="0"/>
          <w:numId w:val="2"/>
        </w:numPr>
        <w:rPr>
          <w:i/>
        </w:rPr>
      </w:pPr>
      <w:r w:rsidRPr="005726CD">
        <w:rPr>
          <w:i/>
        </w:rPr>
        <w:t xml:space="preserve">Headteacher/senior leaders </w:t>
      </w:r>
    </w:p>
    <w:p w14:paraId="5465344B" w14:textId="77777777" w:rsidR="00E841F3" w:rsidRPr="005726CD" w:rsidRDefault="00E841F3" w:rsidP="002E1D71">
      <w:pPr>
        <w:pStyle w:val="ListParagraph"/>
        <w:numPr>
          <w:ilvl w:val="0"/>
          <w:numId w:val="2"/>
        </w:numPr>
        <w:rPr>
          <w:i/>
        </w:rPr>
      </w:pPr>
      <w:r w:rsidRPr="005726CD">
        <w:rPr>
          <w:i/>
        </w:rPr>
        <w:t xml:space="preserve">Online safety officer/coordinator </w:t>
      </w:r>
    </w:p>
    <w:p w14:paraId="4993F936" w14:textId="77777777" w:rsidR="00E841F3" w:rsidRPr="005726CD" w:rsidRDefault="00E841F3" w:rsidP="002E1D71">
      <w:pPr>
        <w:pStyle w:val="ListParagraph"/>
        <w:numPr>
          <w:ilvl w:val="0"/>
          <w:numId w:val="2"/>
        </w:numPr>
        <w:rPr>
          <w:i/>
        </w:rPr>
      </w:pPr>
      <w:r w:rsidRPr="005726CD">
        <w:rPr>
          <w:i/>
        </w:rPr>
        <w:t>Staff – including practitioners//support staff/technical staff</w:t>
      </w:r>
    </w:p>
    <w:p w14:paraId="4CCC6FE6" w14:textId="77777777" w:rsidR="00E841F3" w:rsidRPr="005726CD" w:rsidRDefault="00E841F3" w:rsidP="002E1D71">
      <w:pPr>
        <w:pStyle w:val="ListParagraph"/>
        <w:numPr>
          <w:ilvl w:val="0"/>
          <w:numId w:val="2"/>
        </w:numPr>
        <w:rPr>
          <w:i/>
        </w:rPr>
      </w:pPr>
      <w:r w:rsidRPr="005726CD">
        <w:rPr>
          <w:i/>
        </w:rPr>
        <w:t>Governors</w:t>
      </w:r>
    </w:p>
    <w:p w14:paraId="0AE87DF7" w14:textId="79EDC364" w:rsidR="00E841F3" w:rsidRPr="00F93CA4" w:rsidRDefault="00E841F3" w:rsidP="00F93CA4">
      <w:pPr>
        <w:pStyle w:val="ListParagraph"/>
        <w:numPr>
          <w:ilvl w:val="0"/>
          <w:numId w:val="2"/>
        </w:numPr>
        <w:rPr>
          <w:i/>
        </w:rPr>
      </w:pPr>
      <w:r w:rsidRPr="005726CD">
        <w:rPr>
          <w:i/>
        </w:rPr>
        <w:t>Parents and carers</w:t>
      </w:r>
    </w:p>
    <w:p w14:paraId="14351D70" w14:textId="77777777" w:rsidR="00E841F3" w:rsidRPr="005726CD" w:rsidRDefault="00E841F3" w:rsidP="00E841F3">
      <w:r w:rsidRPr="005726CD">
        <w:t xml:space="preserve">Consultation with the whole school/college community has taken place through a range of formal and informal meetings. </w:t>
      </w:r>
    </w:p>
    <w:p w14:paraId="54B707B6" w14:textId="77777777" w:rsidR="00E841F3" w:rsidRPr="005726CD" w:rsidRDefault="00E841F3" w:rsidP="00D15C50">
      <w:pPr>
        <w:pStyle w:val="Heading3"/>
      </w:pPr>
      <w:r w:rsidRPr="005726CD">
        <w:rPr>
          <w:noProof/>
          <w:color w:val="13264D"/>
          <w:lang w:eastAsia="en-GB"/>
        </w:rPr>
        <mc:AlternateContent>
          <mc:Choice Requires="wps">
            <w:drawing>
              <wp:anchor distT="0" distB="0" distL="114300" distR="114300" simplePos="0" relativeHeight="251641856" behindDoc="0" locked="0" layoutInCell="1" allowOverlap="1" wp14:anchorId="1A982E62" wp14:editId="3B02AF04">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04AFA" w14:textId="77777777" w:rsidR="00337239" w:rsidRDefault="00337239" w:rsidP="00E841F3">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A982E62" id="Text Box 12" o:spid="_x0000_s1027" type="#_x0000_t202" style="position:absolute;margin-left:-140.55pt;margin-top:249.85pt;width:63pt;height: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5a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I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" filled="f" stroked="f">
                <v:textbox>
                  <w:txbxContent>
                    <w:p w14:paraId="43704AFA" w14:textId="77777777" w:rsidR="00337239" w:rsidRDefault="00337239" w:rsidP="00E841F3">
                      <w:pPr>
                        <w:jc w:val="center"/>
                        <w:rPr>
                          <w:rFonts w:ascii="Arial" w:hAnsi="Arial"/>
                        </w:rPr>
                      </w:pPr>
                      <w:r>
                        <w:rPr>
                          <w:rFonts w:ascii="Arial" w:hAnsi="Arial"/>
                          <w:color w:val="FFFFFF"/>
                          <w:sz w:val="60"/>
                        </w:rPr>
                        <w:t>5</w:t>
                      </w:r>
                    </w:p>
                  </w:txbxContent>
                </v:textbox>
              </v:shape>
            </w:pict>
          </mc:Fallback>
        </mc:AlternateContent>
      </w:r>
      <w:r w:rsidRPr="005726CD">
        <w:t>Schedule for Development/Monitoring/Review</w:t>
      </w:r>
    </w:p>
    <w:tbl>
      <w:tblPr>
        <w:tblStyle w:val="TableGrid"/>
        <w:tblW w:w="9889" w:type="dxa"/>
        <w:tblLayout w:type="fixed"/>
        <w:tblLook w:val="0000" w:firstRow="0" w:lastRow="0" w:firstColumn="0" w:lastColumn="0" w:noHBand="0" w:noVBand="0"/>
      </w:tblPr>
      <w:tblGrid>
        <w:gridCol w:w="5353"/>
        <w:gridCol w:w="4536"/>
      </w:tblGrid>
      <w:tr w:rsidR="00E841F3" w:rsidRPr="005726CD" w14:paraId="2389CC51" w14:textId="77777777" w:rsidTr="00D15C50">
        <w:trPr>
          <w:trHeight w:val="59"/>
        </w:trPr>
        <w:tc>
          <w:tcPr>
            <w:tcW w:w="5353" w:type="dxa"/>
            <w:vAlign w:val="center"/>
          </w:tcPr>
          <w:p w14:paraId="0CAFA989" w14:textId="77777777" w:rsidR="00E841F3" w:rsidRPr="005726CD" w:rsidRDefault="00E841F3" w:rsidP="00B479CE">
            <w:pPr>
              <w:jc w:val="left"/>
              <w:rPr>
                <w:sz w:val="18"/>
                <w:szCs w:val="18"/>
                <w:lang w:eastAsia="en-GB"/>
              </w:rPr>
            </w:pPr>
            <w:r w:rsidRPr="005726CD">
              <w:rPr>
                <w:sz w:val="18"/>
                <w:szCs w:val="18"/>
                <w:lang w:eastAsia="en-GB"/>
              </w:rPr>
              <w:t xml:space="preserve">This online safety policy was approved by the </w:t>
            </w:r>
            <w:r w:rsidRPr="005726CD">
              <w:rPr>
                <w:i/>
                <w:sz w:val="18"/>
                <w:szCs w:val="18"/>
                <w:lang w:eastAsia="en-GB"/>
              </w:rPr>
              <w:t xml:space="preserve">Governing body/governors </w:t>
            </w:r>
            <w:r w:rsidR="00DD32A4" w:rsidRPr="005726CD">
              <w:rPr>
                <w:i/>
                <w:sz w:val="18"/>
                <w:szCs w:val="18"/>
                <w:lang w:eastAsia="en-GB"/>
              </w:rPr>
              <w:t>subcommittee</w:t>
            </w:r>
            <w:r w:rsidRPr="005726CD">
              <w:rPr>
                <w:i/>
                <w:sz w:val="18"/>
                <w:szCs w:val="18"/>
                <w:lang w:eastAsia="en-GB"/>
              </w:rPr>
              <w:t xml:space="preserve"> on:</w:t>
            </w:r>
          </w:p>
        </w:tc>
        <w:tc>
          <w:tcPr>
            <w:tcW w:w="4536" w:type="dxa"/>
            <w:vAlign w:val="center"/>
          </w:tcPr>
          <w:p w14:paraId="4A07AD22" w14:textId="7EB5474F" w:rsidR="00E841F3" w:rsidRPr="005726CD" w:rsidRDefault="00E841F3" w:rsidP="00B479CE">
            <w:pPr>
              <w:jc w:val="left"/>
              <w:rPr>
                <w:i/>
                <w:sz w:val="18"/>
                <w:szCs w:val="18"/>
                <w:lang w:eastAsia="en-GB"/>
              </w:rPr>
            </w:pPr>
          </w:p>
        </w:tc>
      </w:tr>
      <w:tr w:rsidR="00E841F3" w:rsidRPr="005726CD" w14:paraId="25782E9A" w14:textId="77777777" w:rsidTr="00D15C50">
        <w:trPr>
          <w:trHeight w:val="59"/>
        </w:trPr>
        <w:tc>
          <w:tcPr>
            <w:tcW w:w="5353" w:type="dxa"/>
            <w:vAlign w:val="center"/>
          </w:tcPr>
          <w:p w14:paraId="78700688" w14:textId="77777777" w:rsidR="00E841F3" w:rsidRPr="005726CD" w:rsidRDefault="00E841F3" w:rsidP="00B479CE">
            <w:pPr>
              <w:jc w:val="left"/>
              <w:rPr>
                <w:sz w:val="18"/>
                <w:szCs w:val="18"/>
                <w:lang w:eastAsia="en-GB"/>
              </w:rPr>
            </w:pPr>
            <w:r w:rsidRPr="005726CD">
              <w:rPr>
                <w:sz w:val="18"/>
                <w:szCs w:val="18"/>
                <w:lang w:eastAsia="en-GB"/>
              </w:rPr>
              <w:t>The implementation of this online safety policy will be monitored by the:</w:t>
            </w:r>
          </w:p>
        </w:tc>
        <w:tc>
          <w:tcPr>
            <w:tcW w:w="4536" w:type="dxa"/>
            <w:vAlign w:val="center"/>
          </w:tcPr>
          <w:p w14:paraId="7CB777B4" w14:textId="6C091CB5" w:rsidR="00E841F3" w:rsidRPr="005726CD" w:rsidRDefault="00E841F3" w:rsidP="00F93A0E">
            <w:pPr>
              <w:jc w:val="left"/>
              <w:rPr>
                <w:i/>
                <w:sz w:val="18"/>
                <w:szCs w:val="18"/>
                <w:lang w:eastAsia="en-GB"/>
              </w:rPr>
            </w:pPr>
            <w:r w:rsidRPr="005726CD">
              <w:rPr>
                <w:i/>
                <w:sz w:val="18"/>
                <w:szCs w:val="18"/>
                <w:lang w:eastAsia="en-GB"/>
              </w:rPr>
              <w:t>online safety co-ordinator</w:t>
            </w:r>
            <w:r w:rsidR="00F93A0E">
              <w:rPr>
                <w:i/>
                <w:sz w:val="18"/>
                <w:szCs w:val="18"/>
                <w:lang w:eastAsia="en-GB"/>
              </w:rPr>
              <w:t>, senior leadership team</w:t>
            </w:r>
          </w:p>
        </w:tc>
      </w:tr>
      <w:tr w:rsidR="00E841F3" w:rsidRPr="005726CD" w14:paraId="5A525C3D" w14:textId="77777777" w:rsidTr="00D15C50">
        <w:trPr>
          <w:trHeight w:val="59"/>
        </w:trPr>
        <w:tc>
          <w:tcPr>
            <w:tcW w:w="5353" w:type="dxa"/>
            <w:vAlign w:val="center"/>
          </w:tcPr>
          <w:p w14:paraId="0EA08751" w14:textId="77777777" w:rsidR="00E841F3" w:rsidRPr="005726CD" w:rsidRDefault="00E841F3" w:rsidP="00B479CE">
            <w:pPr>
              <w:jc w:val="left"/>
              <w:rPr>
                <w:sz w:val="18"/>
                <w:szCs w:val="18"/>
                <w:lang w:eastAsia="en-GB"/>
              </w:rPr>
            </w:pPr>
            <w:r w:rsidRPr="005726CD">
              <w:rPr>
                <w:sz w:val="18"/>
                <w:szCs w:val="18"/>
                <w:lang w:eastAsia="en-GB"/>
              </w:rPr>
              <w:t>Monitoring will take place at regular intervals:</w:t>
            </w:r>
          </w:p>
        </w:tc>
        <w:tc>
          <w:tcPr>
            <w:tcW w:w="4536" w:type="dxa"/>
            <w:vAlign w:val="center"/>
          </w:tcPr>
          <w:p w14:paraId="5DB90D2E" w14:textId="68A88E25" w:rsidR="00E841F3" w:rsidRDefault="003E3A5B" w:rsidP="00B479CE">
            <w:pPr>
              <w:jc w:val="left"/>
              <w:rPr>
                <w:i/>
                <w:sz w:val="18"/>
                <w:szCs w:val="18"/>
                <w:lang w:eastAsia="en-GB"/>
              </w:rPr>
            </w:pPr>
            <w:r>
              <w:rPr>
                <w:i/>
                <w:sz w:val="18"/>
                <w:szCs w:val="18"/>
                <w:lang w:eastAsia="en-GB"/>
              </w:rPr>
              <w:t>Annually</w:t>
            </w:r>
          </w:p>
          <w:p w14:paraId="3F73D8D6" w14:textId="349F48CF" w:rsidR="00F93A0E" w:rsidRPr="005726CD" w:rsidRDefault="00F93A0E" w:rsidP="00B479CE">
            <w:pPr>
              <w:jc w:val="left"/>
              <w:rPr>
                <w:i/>
                <w:sz w:val="18"/>
                <w:szCs w:val="18"/>
                <w:lang w:eastAsia="en-GB"/>
              </w:rPr>
            </w:pPr>
          </w:p>
        </w:tc>
      </w:tr>
      <w:tr w:rsidR="00E841F3" w:rsidRPr="005726CD" w14:paraId="442DE1A4" w14:textId="77777777" w:rsidTr="00D15C50">
        <w:trPr>
          <w:trHeight w:val="59"/>
        </w:trPr>
        <w:tc>
          <w:tcPr>
            <w:tcW w:w="5353" w:type="dxa"/>
            <w:vAlign w:val="center"/>
          </w:tcPr>
          <w:p w14:paraId="24A9697A" w14:textId="77777777" w:rsidR="00E841F3" w:rsidRPr="005726CD" w:rsidRDefault="00E841F3" w:rsidP="00B479CE">
            <w:pPr>
              <w:jc w:val="left"/>
              <w:rPr>
                <w:sz w:val="18"/>
                <w:szCs w:val="18"/>
                <w:lang w:eastAsia="en-GB"/>
              </w:rPr>
            </w:pPr>
            <w:r w:rsidRPr="005726CD">
              <w:rPr>
                <w:sz w:val="18"/>
                <w:szCs w:val="18"/>
                <w:lang w:eastAsia="en-GB"/>
              </w:rPr>
              <w:t xml:space="preserve">The </w:t>
            </w:r>
            <w:r w:rsidRPr="005726CD">
              <w:rPr>
                <w:i/>
                <w:sz w:val="18"/>
                <w:szCs w:val="18"/>
                <w:lang w:eastAsia="en-GB"/>
              </w:rPr>
              <w:t xml:space="preserve">Governing Body/governors </w:t>
            </w:r>
            <w:r w:rsidR="00DD32A4" w:rsidRPr="005726CD">
              <w:rPr>
                <w:i/>
                <w:sz w:val="18"/>
                <w:szCs w:val="18"/>
                <w:lang w:eastAsia="en-GB"/>
              </w:rPr>
              <w:t>subcommittee</w:t>
            </w:r>
            <w:r w:rsidRPr="005726CD">
              <w:rPr>
                <w:sz w:val="18"/>
                <w:szCs w:val="18"/>
                <w:lang w:eastAsia="en-GB"/>
              </w:rPr>
              <w:t xml:space="preserve"> will receive a report on the implementation of the online safety policy generated by the monitoring group (which will include anonymous details of online safety incidents) at regular intervals:</w:t>
            </w:r>
          </w:p>
        </w:tc>
        <w:tc>
          <w:tcPr>
            <w:tcW w:w="4536" w:type="dxa"/>
            <w:vAlign w:val="center"/>
          </w:tcPr>
          <w:p w14:paraId="12403495" w14:textId="4063EC1B" w:rsidR="00E841F3" w:rsidRPr="005726CD" w:rsidRDefault="003E3A5B" w:rsidP="00B479CE">
            <w:pPr>
              <w:jc w:val="left"/>
              <w:rPr>
                <w:i/>
                <w:sz w:val="18"/>
                <w:szCs w:val="18"/>
                <w:lang w:eastAsia="en-GB"/>
              </w:rPr>
            </w:pPr>
            <w:r>
              <w:rPr>
                <w:i/>
                <w:sz w:val="18"/>
                <w:szCs w:val="18"/>
                <w:lang w:eastAsia="en-GB"/>
              </w:rPr>
              <w:t>Annually</w:t>
            </w:r>
          </w:p>
        </w:tc>
      </w:tr>
      <w:tr w:rsidR="00E841F3" w:rsidRPr="005726CD" w14:paraId="493F42A9" w14:textId="77777777" w:rsidTr="00D15C50">
        <w:trPr>
          <w:trHeight w:val="59"/>
        </w:trPr>
        <w:tc>
          <w:tcPr>
            <w:tcW w:w="5353" w:type="dxa"/>
            <w:vAlign w:val="center"/>
          </w:tcPr>
          <w:p w14:paraId="2F361C2F" w14:textId="77777777" w:rsidR="00E841F3" w:rsidRPr="005726CD" w:rsidRDefault="00E841F3" w:rsidP="00B479CE">
            <w:pPr>
              <w:jc w:val="left"/>
              <w:rPr>
                <w:sz w:val="18"/>
                <w:szCs w:val="18"/>
                <w:lang w:eastAsia="en-GB"/>
              </w:rPr>
            </w:pPr>
            <w:r w:rsidRPr="005726CD">
              <w:rPr>
                <w:spacing w:val="-2"/>
                <w:sz w:val="18"/>
                <w:szCs w:val="18"/>
                <w:lang w:eastAsia="en-GB"/>
              </w:rPr>
              <w:t>The online safety policy will be reviewed annually, or more regularly in the light of any significant new developments in the use of the technologies, new threats to online safety or incidents that have taken place. The next anticipated review date will be:</w:t>
            </w:r>
          </w:p>
        </w:tc>
        <w:tc>
          <w:tcPr>
            <w:tcW w:w="4536" w:type="dxa"/>
            <w:vAlign w:val="center"/>
          </w:tcPr>
          <w:p w14:paraId="49E3F51D" w14:textId="2A849DD6" w:rsidR="00E841F3" w:rsidRPr="005726CD" w:rsidRDefault="00CA622C" w:rsidP="00B479CE">
            <w:pPr>
              <w:jc w:val="left"/>
              <w:rPr>
                <w:i/>
                <w:sz w:val="18"/>
                <w:szCs w:val="18"/>
                <w:lang w:eastAsia="en-GB"/>
              </w:rPr>
            </w:pPr>
            <w:r>
              <w:rPr>
                <w:i/>
                <w:sz w:val="18"/>
                <w:szCs w:val="18"/>
                <w:lang w:eastAsia="en-GB"/>
              </w:rPr>
              <w:t>Summer 2018</w:t>
            </w:r>
          </w:p>
        </w:tc>
      </w:tr>
      <w:tr w:rsidR="00E841F3" w:rsidRPr="005726CD" w14:paraId="1D7C25D8" w14:textId="77777777" w:rsidTr="00D15C50">
        <w:trPr>
          <w:trHeight w:val="59"/>
        </w:trPr>
        <w:tc>
          <w:tcPr>
            <w:tcW w:w="5353" w:type="dxa"/>
            <w:vAlign w:val="center"/>
          </w:tcPr>
          <w:p w14:paraId="1AED212B" w14:textId="77777777" w:rsidR="00E841F3" w:rsidRPr="005726CD" w:rsidRDefault="00E841F3" w:rsidP="00B479CE">
            <w:pPr>
              <w:jc w:val="left"/>
              <w:rPr>
                <w:sz w:val="18"/>
                <w:szCs w:val="18"/>
                <w:lang w:eastAsia="en-GB"/>
              </w:rPr>
            </w:pPr>
            <w:r w:rsidRPr="005726CD">
              <w:rPr>
                <w:sz w:val="18"/>
                <w:szCs w:val="18"/>
                <w:lang w:eastAsia="en-GB"/>
              </w:rPr>
              <w:t>Should serious online safety incidents take place, the following external persons/agencies should be informed:</w:t>
            </w:r>
          </w:p>
        </w:tc>
        <w:tc>
          <w:tcPr>
            <w:tcW w:w="4536" w:type="dxa"/>
            <w:vAlign w:val="center"/>
          </w:tcPr>
          <w:p w14:paraId="161E24F2" w14:textId="54659D60" w:rsidR="00E841F3" w:rsidRPr="005726CD" w:rsidRDefault="00F93A0E" w:rsidP="00B479CE">
            <w:pPr>
              <w:jc w:val="left"/>
              <w:rPr>
                <w:i/>
                <w:sz w:val="18"/>
                <w:szCs w:val="18"/>
                <w:lang w:eastAsia="en-GB"/>
              </w:rPr>
            </w:pPr>
            <w:r>
              <w:rPr>
                <w:i/>
                <w:sz w:val="18"/>
                <w:szCs w:val="18"/>
                <w:lang w:eastAsia="en-GB"/>
              </w:rPr>
              <w:t>LA,</w:t>
            </w:r>
            <w:r w:rsidR="00E841F3" w:rsidRPr="005726CD">
              <w:rPr>
                <w:i/>
                <w:sz w:val="18"/>
                <w:szCs w:val="18"/>
                <w:lang w:eastAsia="en-GB"/>
              </w:rPr>
              <w:t xml:space="preserve"> ICT manager, LA safeguarding officer, police </w:t>
            </w:r>
            <w:r w:rsidR="003E3A5B">
              <w:rPr>
                <w:i/>
                <w:sz w:val="18"/>
                <w:szCs w:val="18"/>
                <w:lang w:eastAsia="en-GB"/>
              </w:rPr>
              <w:t>where appropriate</w:t>
            </w:r>
          </w:p>
        </w:tc>
      </w:tr>
    </w:tbl>
    <w:p w14:paraId="3A99D574" w14:textId="77777777" w:rsidR="00337239" w:rsidRDefault="00337239" w:rsidP="00D15C50">
      <w:pPr>
        <w:pStyle w:val="Heading1"/>
        <w:rPr>
          <w:rFonts w:ascii="Open Sans Light" w:eastAsiaTheme="minorHAnsi" w:hAnsi="Open Sans Light" w:cstheme="minorBidi"/>
          <w:bCs w:val="0"/>
          <w:color w:val="494949"/>
          <w:spacing w:val="0"/>
          <w:sz w:val="20"/>
          <w:szCs w:val="22"/>
        </w:rPr>
      </w:pPr>
      <w:bookmarkStart w:id="3" w:name="_Toc472776202"/>
    </w:p>
    <w:p w14:paraId="78D43852" w14:textId="77777777" w:rsidR="00E841F3" w:rsidRPr="005726CD" w:rsidRDefault="00E841F3" w:rsidP="00D15C50">
      <w:pPr>
        <w:pStyle w:val="Heading1"/>
      </w:pPr>
      <w:r w:rsidRPr="005726CD">
        <w:rPr>
          <w:rFonts w:ascii="Arial" w:hAnsi="Arial"/>
          <w:noProof/>
          <w:color w:val="13264D"/>
          <w:lang w:eastAsia="en-GB"/>
        </w:rPr>
        <mc:AlternateContent>
          <mc:Choice Requires="wps">
            <w:drawing>
              <wp:anchor distT="0" distB="0" distL="114300" distR="114300" simplePos="0" relativeHeight="251654656" behindDoc="0" locked="0" layoutInCell="1" allowOverlap="1" wp14:anchorId="7D24C859" wp14:editId="7100FEB9">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7C348" w14:textId="77777777" w:rsidR="00337239" w:rsidRDefault="00337239" w:rsidP="00E841F3">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D24C859" id="Text Box 11" o:spid="_x0000_s1028" type="#_x0000_t202" style="position:absolute;margin-left:-140.55pt;margin-top:52.6pt;width:63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6motgIAAME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" filled="f" stroked="f">
                <v:textbox>
                  <w:txbxContent>
                    <w:p w14:paraId="2AD7C348" w14:textId="77777777" w:rsidR="00337239" w:rsidRDefault="00337239" w:rsidP="00E841F3">
                      <w:pPr>
                        <w:jc w:val="center"/>
                        <w:rPr>
                          <w:rFonts w:ascii="Arial" w:hAnsi="Arial"/>
                        </w:rPr>
                      </w:pPr>
                      <w:r>
                        <w:rPr>
                          <w:rFonts w:ascii="Arial" w:hAnsi="Arial"/>
                          <w:color w:val="FFFFFF"/>
                          <w:sz w:val="60"/>
                        </w:rPr>
                        <w:t>6</w:t>
                      </w:r>
                    </w:p>
                  </w:txbxContent>
                </v:textbox>
              </v:shape>
            </w:pict>
          </mc:Fallback>
        </mc:AlternateContent>
      </w:r>
      <w:r w:rsidRPr="005726CD">
        <w:rPr>
          <w:noProof/>
          <w:lang w:eastAsia="en-GB"/>
        </w:rPr>
        <mc:AlternateContent>
          <mc:Choice Requires="wps">
            <w:drawing>
              <wp:anchor distT="0" distB="0" distL="114300" distR="114300" simplePos="0" relativeHeight="251657728" behindDoc="0" locked="0" layoutInCell="1" allowOverlap="1" wp14:anchorId="7BCF18A8" wp14:editId="4E38E9FB">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EB577" w14:textId="77777777" w:rsidR="00337239" w:rsidRDefault="00337239" w:rsidP="00E841F3">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BCF18A8" id="Text Box 10" o:spid="_x0000_s1029" type="#_x0000_t202" style="position:absolute;margin-left:-140.55pt;margin-top:464.15pt;width:63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PtQ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" filled="f" stroked="f">
                <v:textbox>
                  <w:txbxContent>
                    <w:p w14:paraId="5DFEB577" w14:textId="77777777" w:rsidR="00337239" w:rsidRDefault="00337239" w:rsidP="00E841F3">
                      <w:pPr>
                        <w:jc w:val="center"/>
                        <w:rPr>
                          <w:rFonts w:ascii="Arial" w:hAnsi="Arial"/>
                        </w:rPr>
                      </w:pPr>
                      <w:r>
                        <w:rPr>
                          <w:rFonts w:ascii="Arial" w:hAnsi="Arial"/>
                          <w:color w:val="FFFFFF"/>
                          <w:sz w:val="60"/>
                        </w:rPr>
                        <w:t>7</w:t>
                      </w:r>
                    </w:p>
                  </w:txbxContent>
                </v:textbox>
              </v:shape>
            </w:pict>
          </mc:Fallback>
        </mc:AlternateContent>
      </w:r>
      <w:r w:rsidRPr="005726CD">
        <w:t>Roles and Responsibilities</w:t>
      </w:r>
      <w:bookmarkEnd w:id="3"/>
    </w:p>
    <w:p w14:paraId="00819E06" w14:textId="296DAE8D" w:rsidR="00E841F3" w:rsidRPr="005726CD" w:rsidRDefault="00E841F3" w:rsidP="00A36CE7">
      <w:r w:rsidRPr="005726CD">
        <w:t>The following section outlines the online safety roles and responsibilities of individuals</w:t>
      </w:r>
      <w:r w:rsidR="00337239">
        <w:t xml:space="preserve"> </w:t>
      </w:r>
      <w:r w:rsidRPr="005726CD">
        <w:t xml:space="preserve">and groups within the school/college: </w:t>
      </w:r>
    </w:p>
    <w:p w14:paraId="079805F4" w14:textId="77777777" w:rsidR="00E841F3" w:rsidRPr="005726CD" w:rsidRDefault="00E841F3" w:rsidP="00A36CE7">
      <w:pPr>
        <w:pStyle w:val="Heading3"/>
      </w:pPr>
      <w:r w:rsidRPr="005726CD">
        <w:t xml:space="preserve">Governors: </w:t>
      </w:r>
    </w:p>
    <w:p w14:paraId="6E2916D7" w14:textId="5DB8CB3D" w:rsidR="00E841F3" w:rsidRPr="005726CD" w:rsidRDefault="00E841F3" w:rsidP="00A36CE7">
      <w:pPr>
        <w:jc w:val="left"/>
      </w:pPr>
      <w:r w:rsidRPr="005726CD">
        <w:t>Governors</w:t>
      </w:r>
      <w:r w:rsidRPr="005726CD">
        <w:rPr>
          <w:i/>
        </w:rPr>
        <w:t xml:space="preserve"> </w:t>
      </w:r>
      <w:r w:rsidRPr="005726CD">
        <w:t>are responsible for the approval of the online safety policy and for reviewing the effectiveness of the policy. This will be carried out by the G</w:t>
      </w:r>
      <w:r w:rsidRPr="005726CD">
        <w:rPr>
          <w:i/>
        </w:rPr>
        <w:t>overning Body</w:t>
      </w:r>
      <w:r w:rsidR="00FF4023">
        <w:rPr>
          <w:i/>
        </w:rPr>
        <w:t xml:space="preserve"> </w:t>
      </w:r>
      <w:r w:rsidRPr="005726CD">
        <w:t>receiving regular information about online safety incidents and monitoring reports. A member of the Governing Body</w:t>
      </w:r>
      <w:r w:rsidRPr="005726CD">
        <w:rPr>
          <w:i/>
        </w:rPr>
        <w:t xml:space="preserve"> </w:t>
      </w:r>
      <w:r w:rsidRPr="005726CD">
        <w:t>should take on the role of online safety governor to</w:t>
      </w:r>
      <w:r w:rsidRPr="005726CD">
        <w:rPr>
          <w:i/>
        </w:rPr>
        <w:t xml:space="preserve"> </w:t>
      </w:r>
      <w:r w:rsidRPr="005726CD">
        <w:t xml:space="preserve">include: </w:t>
      </w:r>
    </w:p>
    <w:p w14:paraId="395E1A19" w14:textId="3E140187" w:rsidR="00E841F3" w:rsidRPr="005726CD" w:rsidRDefault="00E841F3" w:rsidP="002E1D71">
      <w:pPr>
        <w:pStyle w:val="ListParagraph"/>
        <w:numPr>
          <w:ilvl w:val="0"/>
          <w:numId w:val="3"/>
        </w:numPr>
      </w:pPr>
      <w:r w:rsidRPr="005726CD">
        <w:t>regular meetings with the online safety co-ordinator</w:t>
      </w:r>
    </w:p>
    <w:p w14:paraId="6A1C072C" w14:textId="09471D44" w:rsidR="00E841F3" w:rsidRPr="005726CD" w:rsidRDefault="00E841F3" w:rsidP="002E1D71">
      <w:pPr>
        <w:pStyle w:val="ListParagraph"/>
        <w:numPr>
          <w:ilvl w:val="0"/>
          <w:numId w:val="3"/>
        </w:numPr>
      </w:pPr>
      <w:r w:rsidRPr="005726CD">
        <w:t>regular monitoring of online safety incident logs</w:t>
      </w:r>
      <w:r w:rsidR="003E3A5B">
        <w:t>, stored in headteacher’s office</w:t>
      </w:r>
    </w:p>
    <w:p w14:paraId="123CADA4" w14:textId="77777777" w:rsidR="00E841F3" w:rsidRPr="005726CD" w:rsidRDefault="00E841F3" w:rsidP="002E1D71">
      <w:pPr>
        <w:pStyle w:val="ListParagraph"/>
        <w:numPr>
          <w:ilvl w:val="0"/>
          <w:numId w:val="3"/>
        </w:numPr>
      </w:pPr>
      <w:r w:rsidRPr="005726CD">
        <w:t xml:space="preserve">reporting to relevant governors/sub-committee/meeting </w:t>
      </w:r>
    </w:p>
    <w:p w14:paraId="3CDE2812" w14:textId="03883206" w:rsidR="00E841F3" w:rsidRDefault="00E841F3" w:rsidP="00A36CE7">
      <w:pPr>
        <w:pStyle w:val="Heading3"/>
        <w:rPr>
          <w:color w:val="C0504D" w:themeColor="accent2"/>
        </w:rPr>
      </w:pPr>
      <w:r w:rsidRPr="00CA622C">
        <w:rPr>
          <w:color w:val="C0504D" w:themeColor="accent2"/>
        </w:rPr>
        <w:lastRenderedPageBreak/>
        <w:t>Headteacher and senior leaders:</w:t>
      </w:r>
      <w:r w:rsidR="00CA622C">
        <w:rPr>
          <w:color w:val="C0504D" w:themeColor="accent2"/>
        </w:rPr>
        <w:t xml:space="preserve"> Mrs F Davies, Mrs H Davies</w:t>
      </w:r>
    </w:p>
    <w:p w14:paraId="1D5C9336" w14:textId="77777777" w:rsidR="00CA622C" w:rsidRPr="00CA622C" w:rsidRDefault="00CA622C" w:rsidP="00CA622C"/>
    <w:p w14:paraId="31B41CEC" w14:textId="18DFDDBF" w:rsidR="00E841F3" w:rsidRPr="005726CD" w:rsidRDefault="00E841F3" w:rsidP="002E1D71">
      <w:pPr>
        <w:pStyle w:val="ListParagraph"/>
        <w:numPr>
          <w:ilvl w:val="0"/>
          <w:numId w:val="4"/>
        </w:numPr>
      </w:pPr>
      <w:r w:rsidRPr="005726CD">
        <w:t>The headteacher</w:t>
      </w:r>
      <w:r w:rsidRPr="005726CD">
        <w:rPr>
          <w:i/>
        </w:rPr>
        <w:t xml:space="preserve"> </w:t>
      </w:r>
      <w:r w:rsidRPr="005726CD">
        <w:t>has a duty of care for ensuring the safety (including online safety) of members of the school, though the day to day responsibility for online safety may be delegated to the online safety co-ordinator</w:t>
      </w:r>
    </w:p>
    <w:p w14:paraId="65C6502A" w14:textId="2729BB1F" w:rsidR="00E841F3" w:rsidRPr="005726CD" w:rsidRDefault="00E841F3" w:rsidP="002E1D71">
      <w:pPr>
        <w:pStyle w:val="ListParagraph"/>
        <w:numPr>
          <w:ilvl w:val="0"/>
          <w:numId w:val="4"/>
        </w:numPr>
      </w:pPr>
      <w:r w:rsidRPr="005726CD">
        <w:t>The headteacher and another member of the s</w:t>
      </w:r>
      <w:r w:rsidR="00A36CE7" w:rsidRPr="005726CD">
        <w:t xml:space="preserve">enior </w:t>
      </w:r>
      <w:r w:rsidRPr="005726CD">
        <w:t>leadership team should be aware of the procedures to be followed in the event of a serious online safety allegation being made against a member of staff</w:t>
      </w:r>
      <w:r w:rsidR="00095ABC">
        <w:t>.</w:t>
      </w:r>
      <w:r w:rsidRPr="005726CD">
        <w:t xml:space="preserve"> </w:t>
      </w:r>
    </w:p>
    <w:p w14:paraId="03FE5193" w14:textId="5F4AAA66" w:rsidR="00E841F3" w:rsidRPr="005726CD" w:rsidRDefault="00E841F3" w:rsidP="002E1D71">
      <w:pPr>
        <w:pStyle w:val="ListParagraph"/>
        <w:numPr>
          <w:ilvl w:val="0"/>
          <w:numId w:val="4"/>
        </w:numPr>
      </w:pPr>
      <w:r w:rsidRPr="005726CD">
        <w:t xml:space="preserve">The headteacher/senior leaders are responsible for ensuring that the online safety co-ordinator and other relevant staff receive suitable training to enable them to carry out their online safety roles and to train other colleagues, as relevant. </w:t>
      </w:r>
    </w:p>
    <w:p w14:paraId="4E8C209C" w14:textId="4E77E5DE" w:rsidR="00E841F3" w:rsidRPr="005726CD" w:rsidRDefault="00E841F3" w:rsidP="002E1D71">
      <w:pPr>
        <w:pStyle w:val="ListParagraph"/>
        <w:numPr>
          <w:ilvl w:val="0"/>
          <w:numId w:val="4"/>
        </w:numPr>
      </w:pPr>
      <w:r w:rsidRPr="005726CD">
        <w:t xml:space="preserve">The headteacher/senior leaders will ensure that there is a system in place to allow for monitoring and support of those in school who carry out the internal online safety monitoring role. This is to provide a safety net and also support to those colleagues who take on important monitoring roles. </w:t>
      </w:r>
    </w:p>
    <w:p w14:paraId="70CBE0F4" w14:textId="46FC528B" w:rsidR="00E841F3" w:rsidRDefault="00E841F3" w:rsidP="002E1D71">
      <w:pPr>
        <w:pStyle w:val="ListParagraph"/>
        <w:numPr>
          <w:ilvl w:val="0"/>
          <w:numId w:val="4"/>
        </w:numPr>
      </w:pPr>
      <w:r w:rsidRPr="005726CD">
        <w:t xml:space="preserve">The headteacher/senior leaders will receive regular </w:t>
      </w:r>
      <w:r w:rsidR="003E3A5B">
        <w:t>feedback</w:t>
      </w:r>
      <w:r w:rsidRPr="005726CD">
        <w:t xml:space="preserve"> from the online safety co-ordinator. </w:t>
      </w:r>
    </w:p>
    <w:p w14:paraId="7E7C36EB" w14:textId="77777777" w:rsidR="0074570B" w:rsidRDefault="0074570B" w:rsidP="0074570B"/>
    <w:p w14:paraId="5881DA23" w14:textId="7BED5B8E" w:rsidR="00E841F3" w:rsidRPr="00CA622C" w:rsidRDefault="00E841F3" w:rsidP="00A36CE7">
      <w:pPr>
        <w:pStyle w:val="Heading3"/>
        <w:rPr>
          <w:color w:val="C0504D" w:themeColor="accent2"/>
        </w:rPr>
      </w:pPr>
      <w:r w:rsidRPr="00CA622C">
        <w:rPr>
          <w:color w:val="C0504D" w:themeColor="accent2"/>
        </w:rPr>
        <w:t xml:space="preserve">Online safety co-ordinator: </w:t>
      </w:r>
      <w:r w:rsidR="00CA622C">
        <w:rPr>
          <w:color w:val="C0504D" w:themeColor="accent2"/>
        </w:rPr>
        <w:t>Mrs F Davies, Mrs H Davies</w:t>
      </w:r>
    </w:p>
    <w:p w14:paraId="267AC999" w14:textId="77777777" w:rsidR="00E841F3" w:rsidRPr="005726CD" w:rsidRDefault="00E841F3" w:rsidP="00E841F3">
      <w:pPr>
        <w:pStyle w:val="body"/>
        <w:spacing w:line="240" w:lineRule="auto"/>
        <w:ind w:left="-567"/>
        <w:rPr>
          <w:rFonts w:ascii="Arial" w:hAnsi="Arial"/>
          <w:color w:val="244061" w:themeColor="accent1" w:themeShade="80"/>
          <w:lang w:val="en-GB"/>
        </w:rPr>
      </w:pPr>
    </w:p>
    <w:p w14:paraId="4F94C261" w14:textId="38B46758" w:rsidR="00E841F3" w:rsidRPr="005726CD" w:rsidRDefault="00E841F3" w:rsidP="00A36CE7">
      <w:r w:rsidRPr="005726CD">
        <w:t>The online safety co-ordinator</w:t>
      </w:r>
    </w:p>
    <w:p w14:paraId="18F1EE3D" w14:textId="77777777" w:rsidR="00E841F3" w:rsidRPr="005726CD" w:rsidRDefault="00E841F3" w:rsidP="002E1D71">
      <w:pPr>
        <w:pStyle w:val="ListParagraph"/>
        <w:numPr>
          <w:ilvl w:val="0"/>
          <w:numId w:val="5"/>
        </w:numPr>
      </w:pPr>
      <w:r w:rsidRPr="005726CD">
        <w:t>leads the online safety group</w:t>
      </w:r>
    </w:p>
    <w:p w14:paraId="144D5C53" w14:textId="5BDE4674" w:rsidR="00E841F3" w:rsidRPr="005726CD" w:rsidRDefault="00E841F3" w:rsidP="002E1D71">
      <w:pPr>
        <w:pStyle w:val="ListParagraph"/>
        <w:numPr>
          <w:ilvl w:val="0"/>
          <w:numId w:val="5"/>
        </w:numPr>
      </w:pPr>
      <w:r w:rsidRPr="005726CD">
        <w:t>takes day to day responsibility for online safety issues and has a leading role in establishing and reviewing the school online safety policies/documents</w:t>
      </w:r>
    </w:p>
    <w:p w14:paraId="76DB9E89" w14:textId="77777777" w:rsidR="00E841F3" w:rsidRPr="005726CD" w:rsidRDefault="00E841F3" w:rsidP="002E1D71">
      <w:pPr>
        <w:pStyle w:val="ListParagraph"/>
        <w:numPr>
          <w:ilvl w:val="0"/>
          <w:numId w:val="5"/>
        </w:numPr>
      </w:pPr>
      <w:r w:rsidRPr="005726CD">
        <w:t xml:space="preserve">ensures that all staff are aware of the procedures that need to be followed in the event of an online safety incident taking place. </w:t>
      </w:r>
    </w:p>
    <w:p w14:paraId="625DEB6C" w14:textId="77777777" w:rsidR="00E841F3" w:rsidRPr="005726CD" w:rsidRDefault="00E841F3" w:rsidP="002E1D71">
      <w:pPr>
        <w:pStyle w:val="ListParagraph"/>
        <w:numPr>
          <w:ilvl w:val="0"/>
          <w:numId w:val="5"/>
        </w:numPr>
      </w:pPr>
      <w:r w:rsidRPr="005726CD">
        <w:t xml:space="preserve">provides (or identifies sources of) training and advice for staff </w:t>
      </w:r>
    </w:p>
    <w:p w14:paraId="481D7F9A" w14:textId="7941B152" w:rsidR="00E841F3" w:rsidRPr="005726CD" w:rsidRDefault="00E841F3" w:rsidP="002E1D71">
      <w:pPr>
        <w:pStyle w:val="ListParagraph"/>
        <w:numPr>
          <w:ilvl w:val="0"/>
          <w:numId w:val="5"/>
        </w:numPr>
      </w:pPr>
      <w:r w:rsidRPr="005726CD">
        <w:t>liaises with the local authority</w:t>
      </w:r>
    </w:p>
    <w:p w14:paraId="2EB509F8" w14:textId="683C872E" w:rsidR="00E841F3" w:rsidRPr="005726CD" w:rsidRDefault="00E841F3" w:rsidP="002E1D71">
      <w:pPr>
        <w:pStyle w:val="ListParagraph"/>
        <w:numPr>
          <w:ilvl w:val="0"/>
          <w:numId w:val="5"/>
        </w:numPr>
      </w:pPr>
      <w:r w:rsidRPr="005726CD">
        <w:t>liaises with technical staff</w:t>
      </w:r>
    </w:p>
    <w:p w14:paraId="724C2C75" w14:textId="751ADB3B" w:rsidR="00E841F3" w:rsidRPr="005726CD" w:rsidRDefault="00E841F3" w:rsidP="002E1D71">
      <w:pPr>
        <w:pStyle w:val="ListParagraph"/>
        <w:numPr>
          <w:ilvl w:val="0"/>
          <w:numId w:val="5"/>
        </w:numPr>
      </w:pPr>
      <w:r w:rsidRPr="005726CD">
        <w:t xml:space="preserve">receives reports of online safety incidents and creates a log of incidents to inform future online safety developments. </w:t>
      </w:r>
    </w:p>
    <w:p w14:paraId="6F527BA3" w14:textId="29012AB8" w:rsidR="00E841F3" w:rsidRPr="005726CD" w:rsidRDefault="003E3A5B" w:rsidP="002E1D71">
      <w:pPr>
        <w:pStyle w:val="ListParagraph"/>
        <w:numPr>
          <w:ilvl w:val="0"/>
          <w:numId w:val="5"/>
        </w:numPr>
      </w:pPr>
      <w:r>
        <w:t>Reports to</w:t>
      </w:r>
      <w:r w:rsidR="00E841F3" w:rsidRPr="005726CD">
        <w:t xml:space="preserve"> online safety governor to discuss current issues</w:t>
      </w:r>
      <w:r w:rsidR="00095ABC">
        <w:t xml:space="preserve"> and</w:t>
      </w:r>
      <w:r w:rsidR="00E841F3" w:rsidRPr="005726CD">
        <w:t xml:space="preserve"> review incident logs</w:t>
      </w:r>
    </w:p>
    <w:p w14:paraId="25240641" w14:textId="117BB405" w:rsidR="00E841F3" w:rsidRPr="00CA622C" w:rsidRDefault="00E841F3" w:rsidP="00A36CE7">
      <w:pPr>
        <w:pStyle w:val="Heading3"/>
        <w:rPr>
          <w:color w:val="C0504D" w:themeColor="accent2"/>
        </w:rPr>
      </w:pPr>
      <w:r w:rsidRPr="00CA622C">
        <w:rPr>
          <w:color w:val="C0504D" w:themeColor="accent2"/>
        </w:rPr>
        <w:t xml:space="preserve">Network manager/technical staff: </w:t>
      </w:r>
      <w:r w:rsidR="00CA622C" w:rsidRPr="00CA622C">
        <w:rPr>
          <w:color w:val="C0504D" w:themeColor="accent2"/>
        </w:rPr>
        <w:t>ExtraScope</w:t>
      </w:r>
    </w:p>
    <w:p w14:paraId="3CA7EEAA" w14:textId="77777777" w:rsidR="00CA622C" w:rsidRPr="00CA622C" w:rsidRDefault="00CA622C" w:rsidP="00CA622C"/>
    <w:p w14:paraId="06741BD6" w14:textId="02E066DF" w:rsidR="00E841F3" w:rsidRPr="005726CD" w:rsidRDefault="00E841F3" w:rsidP="00A36CE7">
      <w:r w:rsidRPr="005726CD">
        <w:t>The</w:t>
      </w:r>
      <w:r w:rsidRPr="005726CD">
        <w:rPr>
          <w:i/>
        </w:rPr>
        <w:t xml:space="preserve"> </w:t>
      </w:r>
      <w:r w:rsidRPr="005726CD">
        <w:t>network manager/technical staff</w:t>
      </w:r>
      <w:r w:rsidRPr="005726CD">
        <w:rPr>
          <w:i/>
        </w:rPr>
        <w:t xml:space="preserve"> </w:t>
      </w:r>
      <w:r w:rsidRPr="005726CD">
        <w:t xml:space="preserve">is responsible for ensuring: </w:t>
      </w:r>
    </w:p>
    <w:p w14:paraId="2F5C986A" w14:textId="75D71A34" w:rsidR="00E841F3" w:rsidRPr="005726CD" w:rsidRDefault="00E841F3" w:rsidP="002E1D71">
      <w:pPr>
        <w:pStyle w:val="ListParagraph"/>
        <w:numPr>
          <w:ilvl w:val="0"/>
          <w:numId w:val="6"/>
        </w:numPr>
      </w:pPr>
      <w:r w:rsidRPr="005726CD">
        <w:t xml:space="preserve">that the </w:t>
      </w:r>
      <w:r w:rsidRPr="005726CD">
        <w:rPr>
          <w:i/>
        </w:rPr>
        <w:t xml:space="preserve">school </w:t>
      </w:r>
      <w:r w:rsidRPr="005726CD">
        <w:t>technical infrastructure is secure and is not open to misuse or malicious attack</w:t>
      </w:r>
    </w:p>
    <w:p w14:paraId="0E4FF2C7" w14:textId="23E2A8BC" w:rsidR="00E841F3" w:rsidRPr="005726CD" w:rsidRDefault="00E841F3" w:rsidP="002E1D71">
      <w:pPr>
        <w:pStyle w:val="ListParagraph"/>
        <w:numPr>
          <w:ilvl w:val="0"/>
          <w:numId w:val="6"/>
        </w:numPr>
      </w:pPr>
      <w:r w:rsidRPr="005726CD">
        <w:t>that the school</w:t>
      </w:r>
      <w:r w:rsidRPr="005726CD">
        <w:rPr>
          <w:i/>
        </w:rPr>
        <w:t xml:space="preserve"> </w:t>
      </w:r>
      <w:r w:rsidRPr="005726CD">
        <w:t xml:space="preserve">meets the required online safety technical requirements as identified by the local authority and also the online safety policy/guidance that may apply. </w:t>
      </w:r>
    </w:p>
    <w:p w14:paraId="2C216EB9" w14:textId="77777777" w:rsidR="00E841F3" w:rsidRPr="005726CD" w:rsidRDefault="00E841F3" w:rsidP="002E1D71">
      <w:pPr>
        <w:pStyle w:val="ListParagraph"/>
        <w:numPr>
          <w:ilvl w:val="0"/>
          <w:numId w:val="6"/>
        </w:numPr>
      </w:pPr>
      <w:r w:rsidRPr="005726CD">
        <w:t>that users may only access the networks and devices through a properly enforced password protection policy, in which passwords are regularly changed</w:t>
      </w:r>
    </w:p>
    <w:p w14:paraId="19A16C0D" w14:textId="77777777" w:rsidR="00E841F3" w:rsidRPr="005726CD" w:rsidRDefault="00E841F3" w:rsidP="002E1D71">
      <w:pPr>
        <w:pStyle w:val="ListParagraph"/>
        <w:numPr>
          <w:ilvl w:val="0"/>
          <w:numId w:val="6"/>
        </w:numPr>
      </w:pPr>
      <w:r w:rsidRPr="005726CD">
        <w:t>that they keep up to date with online safety technical information in order to effectively carry out their online safety role and to inform and update others as relevant</w:t>
      </w:r>
    </w:p>
    <w:p w14:paraId="60BAF514" w14:textId="0EC85FF2" w:rsidR="00E841F3" w:rsidRPr="003E3A5B" w:rsidRDefault="00E841F3" w:rsidP="00BA5E36">
      <w:pPr>
        <w:pStyle w:val="ListParagraph"/>
        <w:numPr>
          <w:ilvl w:val="0"/>
          <w:numId w:val="6"/>
        </w:numPr>
      </w:pPr>
      <w:r w:rsidRPr="005726CD">
        <w:lastRenderedPageBreak/>
        <w:t xml:space="preserve">that the use of the </w:t>
      </w:r>
      <w:r w:rsidRPr="005726CD">
        <w:rPr>
          <w:i/>
        </w:rPr>
        <w:t>network/internet/learning platform/Hwb/remote access/email</w:t>
      </w:r>
      <w:r w:rsidRPr="005726CD">
        <w:t xml:space="preserve"> is </w:t>
      </w:r>
      <w:r w:rsidRPr="003E3A5B">
        <w:t xml:space="preserve">regularly monitored in order that any misuse/attempted misuse can be reported to the </w:t>
      </w:r>
      <w:r w:rsidR="00095ABC" w:rsidRPr="003E3A5B">
        <w:t>headteacher</w:t>
      </w:r>
      <w:r w:rsidR="00BA5E36" w:rsidRPr="003E3A5B">
        <w:t xml:space="preserve"> </w:t>
      </w:r>
      <w:r w:rsidRPr="003E3A5B">
        <w:t>for investigation</w:t>
      </w:r>
      <w:r w:rsidR="00095ABC" w:rsidRPr="003E3A5B">
        <w:t>.</w:t>
      </w:r>
    </w:p>
    <w:p w14:paraId="7F58EF9B" w14:textId="292AD557" w:rsidR="00E841F3" w:rsidRPr="003E3A5B" w:rsidRDefault="00E841F3" w:rsidP="002E1D71">
      <w:pPr>
        <w:pStyle w:val="ListParagraph"/>
        <w:numPr>
          <w:ilvl w:val="0"/>
          <w:numId w:val="6"/>
        </w:numPr>
      </w:pPr>
      <w:r w:rsidRPr="003E3A5B">
        <w:t>that monitoring software/systems are implemented and updated as agreed in school policies</w:t>
      </w:r>
    </w:p>
    <w:p w14:paraId="055C0891" w14:textId="754FEC7D" w:rsidR="0074570B" w:rsidRPr="003E3A5B" w:rsidRDefault="00E841F3" w:rsidP="0074570B">
      <w:pPr>
        <w:pStyle w:val="ListParagraph"/>
        <w:numPr>
          <w:ilvl w:val="0"/>
          <w:numId w:val="6"/>
        </w:numPr>
      </w:pPr>
      <w:r w:rsidRPr="003E3A5B">
        <w:t xml:space="preserve">that the filtering policy is applied and updated on a regular basis and its implementation is not the sole responsibility of any single person </w:t>
      </w:r>
    </w:p>
    <w:p w14:paraId="4DB371C5" w14:textId="77777777" w:rsidR="00E841F3" w:rsidRPr="00CA622C" w:rsidRDefault="00E841F3" w:rsidP="006F65D0">
      <w:pPr>
        <w:pStyle w:val="Heading3"/>
        <w:rPr>
          <w:color w:val="C0504D" w:themeColor="accent2"/>
        </w:rPr>
      </w:pPr>
      <w:r w:rsidRPr="00CA622C">
        <w:rPr>
          <w:color w:val="C0504D" w:themeColor="accent2"/>
        </w:rPr>
        <w:t>Teaching and Support Staff</w:t>
      </w:r>
    </w:p>
    <w:p w14:paraId="78206030" w14:textId="77777777" w:rsidR="00E841F3" w:rsidRPr="005726CD" w:rsidRDefault="00E841F3" w:rsidP="006F65D0">
      <w:r w:rsidRPr="005726CD">
        <w:t>Are responsible for ensuring that:</w:t>
      </w:r>
    </w:p>
    <w:p w14:paraId="0D171889" w14:textId="6CA9EF92" w:rsidR="00E841F3" w:rsidRPr="005726CD" w:rsidRDefault="00E841F3" w:rsidP="002E1D71">
      <w:pPr>
        <w:pStyle w:val="ListParagraph"/>
        <w:numPr>
          <w:ilvl w:val="0"/>
          <w:numId w:val="7"/>
        </w:numPr>
      </w:pPr>
      <w:r w:rsidRPr="005726CD">
        <w:t>they have an up to date awareness of online safety matters and of the current school</w:t>
      </w:r>
      <w:r w:rsidRPr="005726CD">
        <w:rPr>
          <w:i/>
        </w:rPr>
        <w:t xml:space="preserve"> </w:t>
      </w:r>
      <w:r w:rsidRPr="005726CD">
        <w:t>online safety policy and practices</w:t>
      </w:r>
    </w:p>
    <w:p w14:paraId="4A15066D" w14:textId="77777777" w:rsidR="00E841F3" w:rsidRPr="005726CD" w:rsidRDefault="00E841F3" w:rsidP="002E1D71">
      <w:pPr>
        <w:pStyle w:val="ListParagraph"/>
        <w:numPr>
          <w:ilvl w:val="0"/>
          <w:numId w:val="7"/>
        </w:numPr>
      </w:pPr>
      <w:r w:rsidRPr="005726CD">
        <w:t>they have read, understood and signed the staff acceptable use agreement (AUA)</w:t>
      </w:r>
    </w:p>
    <w:p w14:paraId="23A46874" w14:textId="2DFF552F" w:rsidR="00E841F3" w:rsidRPr="005726CD" w:rsidRDefault="00E841F3" w:rsidP="002E1D71">
      <w:pPr>
        <w:pStyle w:val="ListParagraph"/>
        <w:numPr>
          <w:ilvl w:val="0"/>
          <w:numId w:val="7"/>
        </w:numPr>
        <w:rPr>
          <w:color w:val="244061" w:themeColor="accent1" w:themeShade="80"/>
        </w:rPr>
      </w:pPr>
      <w:r w:rsidRPr="005726CD">
        <w:t>they report any suspected misuse or problem to the h</w:t>
      </w:r>
      <w:r w:rsidRPr="005726CD">
        <w:rPr>
          <w:i/>
        </w:rPr>
        <w:t xml:space="preserve">eadteacher </w:t>
      </w:r>
      <w:r w:rsidRPr="005726CD">
        <w:t>for</w:t>
      </w:r>
      <w:r w:rsidRPr="005726CD">
        <w:rPr>
          <w:color w:val="244061" w:themeColor="accent1" w:themeShade="80"/>
        </w:rPr>
        <w:t xml:space="preserve"> </w:t>
      </w:r>
      <w:r w:rsidRPr="005726CD">
        <w:t xml:space="preserve">investigation/action </w:t>
      </w:r>
    </w:p>
    <w:p w14:paraId="7547F058" w14:textId="3773AE29" w:rsidR="00E841F3" w:rsidRPr="005726CD" w:rsidRDefault="00E841F3" w:rsidP="002E1D71">
      <w:pPr>
        <w:pStyle w:val="ListParagraph"/>
        <w:numPr>
          <w:ilvl w:val="0"/>
          <w:numId w:val="7"/>
        </w:numPr>
        <w:rPr>
          <w:i/>
        </w:rPr>
      </w:pPr>
      <w:r w:rsidRPr="005726CD">
        <w:t xml:space="preserve">all digital communications with learners/parents and carers should be on a professional level </w:t>
      </w:r>
    </w:p>
    <w:p w14:paraId="63DC67BD" w14:textId="77777777" w:rsidR="00E841F3" w:rsidRPr="005726CD" w:rsidRDefault="00E841F3" w:rsidP="002E1D71">
      <w:pPr>
        <w:pStyle w:val="ListParagraph"/>
        <w:numPr>
          <w:ilvl w:val="0"/>
          <w:numId w:val="7"/>
        </w:numPr>
      </w:pPr>
      <w:r w:rsidRPr="005726CD">
        <w:t xml:space="preserve">Online safety issues are embedded in all aspects of the curriculum and other activities </w:t>
      </w:r>
    </w:p>
    <w:p w14:paraId="19849C99" w14:textId="77777777" w:rsidR="00E841F3" w:rsidRPr="005726CD" w:rsidRDefault="00E841F3" w:rsidP="002E1D71">
      <w:pPr>
        <w:pStyle w:val="ListParagraph"/>
        <w:numPr>
          <w:ilvl w:val="0"/>
          <w:numId w:val="7"/>
        </w:numPr>
        <w:rPr>
          <w:i/>
        </w:rPr>
      </w:pPr>
      <w:r w:rsidRPr="005726CD">
        <w:t>Learners understand and follow the online safety and acceptable use agreements</w:t>
      </w:r>
    </w:p>
    <w:p w14:paraId="0F785262" w14:textId="77777777" w:rsidR="00E841F3" w:rsidRPr="005726CD" w:rsidRDefault="00E841F3" w:rsidP="002E1D71">
      <w:pPr>
        <w:pStyle w:val="ListParagraph"/>
        <w:numPr>
          <w:ilvl w:val="0"/>
          <w:numId w:val="7"/>
        </w:numPr>
      </w:pPr>
      <w:r w:rsidRPr="005726CD">
        <w:t>learners have a good understanding of research skills and</w:t>
      </w:r>
      <w:r w:rsidRPr="005F7B43">
        <w:t xml:space="preserve"> the need to avoid plagiarism </w:t>
      </w:r>
      <w:r w:rsidRPr="005726CD">
        <w:t>and uphold copyright regulations</w:t>
      </w:r>
    </w:p>
    <w:p w14:paraId="15FD20F1" w14:textId="073D9444" w:rsidR="00E841F3" w:rsidRPr="005726CD" w:rsidRDefault="00E841F3" w:rsidP="002E1D71">
      <w:pPr>
        <w:pStyle w:val="ListParagraph"/>
        <w:numPr>
          <w:ilvl w:val="0"/>
          <w:numId w:val="7"/>
        </w:numPr>
      </w:pPr>
      <w:r w:rsidRPr="005726CD">
        <w:t>they monitor the use of digital technologies, mobile devices, cameras etc., in lessons and other school activities and implement current policies with regard to these devices</w:t>
      </w:r>
    </w:p>
    <w:p w14:paraId="2AE57EE4" w14:textId="606D98E4" w:rsidR="00E841F3" w:rsidRPr="005726CD" w:rsidRDefault="00E841F3" w:rsidP="00DD32A4">
      <w:pPr>
        <w:pStyle w:val="ListParagraph"/>
        <w:numPr>
          <w:ilvl w:val="0"/>
          <w:numId w:val="7"/>
        </w:numPr>
      </w:pPr>
      <w:r w:rsidRPr="005726CD">
        <w:t>in lessons where internet use is pre-planned learners should be guided to sites checked as suitable for their use</w:t>
      </w:r>
      <w:r w:rsidRPr="005726CD">
        <w:rPr>
          <w:i/>
        </w:rPr>
        <w:t xml:space="preserve"> </w:t>
      </w:r>
    </w:p>
    <w:p w14:paraId="4141B34A" w14:textId="77777777" w:rsidR="00E841F3" w:rsidRPr="00CA622C" w:rsidRDefault="00E841F3" w:rsidP="006F65D0">
      <w:pPr>
        <w:pStyle w:val="Heading3"/>
        <w:rPr>
          <w:color w:val="C0504D" w:themeColor="accent2"/>
          <w:sz w:val="28"/>
          <w:szCs w:val="28"/>
        </w:rPr>
      </w:pPr>
      <w:r w:rsidRPr="00CA622C">
        <w:rPr>
          <w:color w:val="C0504D" w:themeColor="accent2"/>
        </w:rPr>
        <w:t>Designated senior person</w:t>
      </w:r>
      <w:r w:rsidRPr="00CA622C">
        <w:rPr>
          <w:color w:val="C0504D" w:themeColor="accent2"/>
          <w:sz w:val="28"/>
          <w:szCs w:val="28"/>
        </w:rPr>
        <w:t xml:space="preserve"> </w:t>
      </w:r>
    </w:p>
    <w:p w14:paraId="4BE0DE40" w14:textId="77777777" w:rsidR="00E841F3" w:rsidRPr="005726CD" w:rsidRDefault="00E841F3" w:rsidP="0071037D">
      <w:r w:rsidRPr="005726CD">
        <w:t>The</w:t>
      </w:r>
      <w:r w:rsidRPr="005726CD">
        <w:rPr>
          <w:rFonts w:cs="Arial"/>
          <w:i/>
        </w:rPr>
        <w:t xml:space="preserve"> </w:t>
      </w:r>
      <w:r w:rsidRPr="005726CD">
        <w:rPr>
          <w:rFonts w:cs="Arial"/>
        </w:rPr>
        <w:t>designated senior person</w:t>
      </w:r>
      <w:r w:rsidRPr="005726CD">
        <w:rPr>
          <w:rFonts w:cs="Arial"/>
          <w:b/>
          <w:sz w:val="32"/>
          <w:szCs w:val="32"/>
        </w:rPr>
        <w:t xml:space="preserve"> </w:t>
      </w:r>
      <w:r w:rsidRPr="005726CD">
        <w:t>should be trained in online safety issues and be aware of the potential for serious safeguardin</w:t>
      </w:r>
      <w:r w:rsidR="0071037D" w:rsidRPr="005726CD">
        <w:t>g issues to arise from:</w:t>
      </w:r>
    </w:p>
    <w:p w14:paraId="0CBB09AE" w14:textId="57F918BA" w:rsidR="00E841F3" w:rsidRPr="005726CD" w:rsidRDefault="00E841F3" w:rsidP="002E1D71">
      <w:pPr>
        <w:pStyle w:val="ListParagraph"/>
        <w:numPr>
          <w:ilvl w:val="0"/>
          <w:numId w:val="8"/>
        </w:numPr>
      </w:pPr>
      <w:r w:rsidRPr="005726CD">
        <w:t>sharing of personal data</w:t>
      </w:r>
    </w:p>
    <w:p w14:paraId="7E6F162C" w14:textId="77777777" w:rsidR="00E841F3" w:rsidRPr="005726CD" w:rsidRDefault="00E841F3" w:rsidP="002E1D71">
      <w:pPr>
        <w:pStyle w:val="ListParagraph"/>
        <w:numPr>
          <w:ilvl w:val="0"/>
          <w:numId w:val="8"/>
        </w:numPr>
      </w:pPr>
      <w:r w:rsidRPr="005726CD">
        <w:t>access to illegal/inappropriate materials</w:t>
      </w:r>
    </w:p>
    <w:p w14:paraId="06B29E82" w14:textId="77777777" w:rsidR="00E841F3" w:rsidRPr="005726CD" w:rsidRDefault="00E841F3" w:rsidP="002E1D71">
      <w:pPr>
        <w:pStyle w:val="ListParagraph"/>
        <w:numPr>
          <w:ilvl w:val="0"/>
          <w:numId w:val="8"/>
        </w:numPr>
      </w:pPr>
      <w:r w:rsidRPr="005726CD">
        <w:t>inappropriate online contact with adults/strangers</w:t>
      </w:r>
    </w:p>
    <w:p w14:paraId="0D7792E8" w14:textId="77777777" w:rsidR="00E841F3" w:rsidRPr="005726CD" w:rsidRDefault="00E841F3" w:rsidP="002E1D71">
      <w:pPr>
        <w:pStyle w:val="ListParagraph"/>
        <w:numPr>
          <w:ilvl w:val="0"/>
          <w:numId w:val="8"/>
        </w:numPr>
      </w:pPr>
      <w:r w:rsidRPr="005726CD">
        <w:t>potential or actual incidents of grooming</w:t>
      </w:r>
    </w:p>
    <w:p w14:paraId="5A07E704" w14:textId="459C85C0" w:rsidR="00024861" w:rsidRPr="005726CD" w:rsidRDefault="00E841F3" w:rsidP="0058386F">
      <w:pPr>
        <w:pStyle w:val="ListParagraph"/>
        <w:numPr>
          <w:ilvl w:val="0"/>
          <w:numId w:val="8"/>
        </w:numPr>
      </w:pPr>
      <w:r w:rsidRPr="005726CD">
        <w:t>cyber-bullying</w:t>
      </w:r>
    </w:p>
    <w:p w14:paraId="513344D3" w14:textId="5A49BDEC" w:rsidR="0058386F" w:rsidRDefault="00E841F3" w:rsidP="0058386F">
      <w:pPr>
        <w:pStyle w:val="Heading3"/>
        <w:rPr>
          <w:color w:val="C0504D" w:themeColor="accent2"/>
        </w:rPr>
      </w:pPr>
      <w:r w:rsidRPr="00CA622C">
        <w:rPr>
          <w:color w:val="C0504D" w:themeColor="accent2"/>
        </w:rPr>
        <w:t>Online safety group</w:t>
      </w:r>
    </w:p>
    <w:p w14:paraId="36E43E40" w14:textId="5D8FDD32" w:rsidR="00E841F3" w:rsidRPr="005726CD" w:rsidRDefault="00E841F3" w:rsidP="00DD32A4">
      <w:pPr>
        <w:rPr>
          <w:lang w:val="en-US"/>
        </w:rPr>
      </w:pPr>
      <w:r w:rsidRPr="005726CD">
        <w:rPr>
          <w:lang w:val="en-US"/>
        </w:rPr>
        <w:t>The online safety group provides a consultative group that has wide</w:t>
      </w:r>
      <w:r w:rsidR="00095ABC">
        <w:rPr>
          <w:lang w:val="en-US"/>
        </w:rPr>
        <w:t xml:space="preserve"> representation from the school</w:t>
      </w:r>
      <w:r w:rsidRPr="005726CD">
        <w:rPr>
          <w:i/>
          <w:lang w:val="en-US"/>
        </w:rPr>
        <w:t xml:space="preserve"> </w:t>
      </w:r>
      <w:r w:rsidRPr="005726CD">
        <w:rPr>
          <w:lang w:val="en-US"/>
        </w:rPr>
        <w:t>community, with responsibility for issues regarding online safety and monitoring the online safety policy including the impact of initiatives. The group will also be responsible for regular reporting to the Governing Body</w:t>
      </w:r>
      <w:r w:rsidR="00DD32A4" w:rsidRPr="005726CD">
        <w:rPr>
          <w:i/>
          <w:lang w:val="en-US"/>
        </w:rPr>
        <w:t>.</w:t>
      </w:r>
    </w:p>
    <w:p w14:paraId="6D34F0CB" w14:textId="7325A186" w:rsidR="00E841F3" w:rsidRPr="005726CD" w:rsidRDefault="00E841F3" w:rsidP="00DD32A4">
      <w:r w:rsidRPr="005726CD">
        <w:t>Members of the online safety group will assist the online safety co-ordinator</w:t>
      </w:r>
      <w:r w:rsidR="00DD32A4" w:rsidRPr="005726CD">
        <w:t>, as with:</w:t>
      </w:r>
    </w:p>
    <w:p w14:paraId="230689E5" w14:textId="6613F608" w:rsidR="00E841F3" w:rsidRPr="005726CD" w:rsidRDefault="0058386F" w:rsidP="0058386F">
      <w:pPr>
        <w:pStyle w:val="ListParagraph"/>
        <w:numPr>
          <w:ilvl w:val="0"/>
          <w:numId w:val="9"/>
        </w:numPr>
        <w:jc w:val="left"/>
      </w:pPr>
      <w:r w:rsidRPr="005726CD">
        <w:t xml:space="preserve">the </w:t>
      </w:r>
      <w:r w:rsidR="00E841F3" w:rsidRPr="005726CD">
        <w:t>production/review/</w:t>
      </w:r>
      <w:r w:rsidR="003E3A5B">
        <w:t>monitoring of the school</w:t>
      </w:r>
      <w:r w:rsidR="00E841F3" w:rsidRPr="005726CD">
        <w:t xml:space="preserve"> online safety</w:t>
      </w:r>
      <w:r w:rsidRPr="005726CD">
        <w:t xml:space="preserve"> </w:t>
      </w:r>
      <w:r w:rsidR="00E841F3" w:rsidRPr="005726CD">
        <w:t>policy/documents.</w:t>
      </w:r>
    </w:p>
    <w:p w14:paraId="003075C3" w14:textId="77777777" w:rsidR="00E841F3" w:rsidRPr="005726CD" w:rsidRDefault="00E841F3" w:rsidP="002E1D71">
      <w:pPr>
        <w:pStyle w:val="ListParagraph"/>
        <w:numPr>
          <w:ilvl w:val="0"/>
          <w:numId w:val="9"/>
        </w:numPr>
      </w:pPr>
      <w:r w:rsidRPr="005726CD">
        <w:t>mapping and</w:t>
      </w:r>
      <w:r w:rsidRPr="005726CD">
        <w:rPr>
          <w:i/>
        </w:rPr>
        <w:t xml:space="preserve"> </w:t>
      </w:r>
      <w:r w:rsidRPr="005726CD">
        <w:t>reviewing the online safety curricular provision – ensuring relevance, breadth and progression</w:t>
      </w:r>
    </w:p>
    <w:p w14:paraId="5E227242" w14:textId="77777777" w:rsidR="00E841F3" w:rsidRPr="005726CD" w:rsidRDefault="00E841F3" w:rsidP="002E1D71">
      <w:pPr>
        <w:pStyle w:val="ListParagraph"/>
        <w:numPr>
          <w:ilvl w:val="0"/>
          <w:numId w:val="9"/>
        </w:numPr>
      </w:pPr>
      <w:r w:rsidRPr="005726CD">
        <w:t>monitoring network/internet/incident logs where possible</w:t>
      </w:r>
    </w:p>
    <w:p w14:paraId="6A864590" w14:textId="77777777" w:rsidR="00E841F3" w:rsidRPr="005726CD" w:rsidRDefault="00E841F3" w:rsidP="002E1D71">
      <w:pPr>
        <w:pStyle w:val="ListParagraph"/>
        <w:numPr>
          <w:ilvl w:val="0"/>
          <w:numId w:val="9"/>
        </w:numPr>
      </w:pPr>
      <w:r w:rsidRPr="005726CD">
        <w:t>consulting stakeholders – including parents/carers and the learners about the online safety provision</w:t>
      </w:r>
    </w:p>
    <w:p w14:paraId="3C2789A4" w14:textId="77777777" w:rsidR="00E841F3" w:rsidRDefault="00E841F3" w:rsidP="00DD32A4">
      <w:pPr>
        <w:pStyle w:val="ListParagraph"/>
        <w:numPr>
          <w:ilvl w:val="0"/>
          <w:numId w:val="9"/>
        </w:numPr>
      </w:pPr>
      <w:r w:rsidRPr="005726CD">
        <w:t>monitoring improvement actions identified through use of the 360 degree safe Cymru self review tool</w:t>
      </w:r>
    </w:p>
    <w:p w14:paraId="2EE998F8" w14:textId="77777777" w:rsidR="00095ABC" w:rsidRDefault="00095ABC" w:rsidP="00095ABC"/>
    <w:p w14:paraId="29521631" w14:textId="77777777" w:rsidR="00E841F3" w:rsidRPr="00CA622C" w:rsidRDefault="00E841F3" w:rsidP="006F65D0">
      <w:pPr>
        <w:pStyle w:val="Heading3"/>
        <w:rPr>
          <w:color w:val="C0504D" w:themeColor="accent2"/>
        </w:rPr>
      </w:pPr>
      <w:r w:rsidRPr="00CA622C">
        <w:rPr>
          <w:color w:val="C0504D" w:themeColor="accent2"/>
        </w:rPr>
        <w:t>Learners:</w:t>
      </w:r>
    </w:p>
    <w:p w14:paraId="4D2A0BC0" w14:textId="05B29422" w:rsidR="00E841F3" w:rsidRPr="005726CD" w:rsidRDefault="00E841F3" w:rsidP="002E1D71">
      <w:pPr>
        <w:pStyle w:val="ListParagraph"/>
        <w:numPr>
          <w:ilvl w:val="0"/>
          <w:numId w:val="10"/>
        </w:numPr>
      </w:pPr>
      <w:r w:rsidRPr="005726CD">
        <w:t>are responsible for using the school digital technology systems in accordance with the learner acceptable use agreement</w:t>
      </w:r>
    </w:p>
    <w:p w14:paraId="61119632" w14:textId="77777777" w:rsidR="00E841F3" w:rsidRPr="005726CD" w:rsidRDefault="00E841F3" w:rsidP="002E1D71">
      <w:pPr>
        <w:pStyle w:val="ListParagraph"/>
        <w:numPr>
          <w:ilvl w:val="0"/>
          <w:numId w:val="10"/>
        </w:numPr>
      </w:pPr>
      <w:r w:rsidRPr="005726CD">
        <w:t>have a good understanding of research skills and the need to avoid plagiarism and uphold copyright regulations</w:t>
      </w:r>
    </w:p>
    <w:p w14:paraId="7ABBE702" w14:textId="77777777" w:rsidR="00E841F3" w:rsidRPr="005726CD" w:rsidRDefault="00E841F3" w:rsidP="002E1D71">
      <w:pPr>
        <w:pStyle w:val="ListParagraph"/>
        <w:numPr>
          <w:ilvl w:val="0"/>
          <w:numId w:val="10"/>
        </w:numPr>
      </w:pPr>
      <w:r w:rsidRPr="005726CD">
        <w:t>need to understand the importance of reporting abuse, misuse or access to inappropriate materials and know how to do so</w:t>
      </w:r>
    </w:p>
    <w:p w14:paraId="159A38AE" w14:textId="77777777" w:rsidR="00E841F3" w:rsidRPr="005726CD" w:rsidRDefault="00E841F3" w:rsidP="002E1D71">
      <w:pPr>
        <w:pStyle w:val="ListParagraph"/>
        <w:numPr>
          <w:ilvl w:val="0"/>
          <w:numId w:val="10"/>
        </w:numPr>
      </w:pPr>
      <w:r w:rsidRPr="005726CD">
        <w:t>will be expected to know and understand policies on the use of mobile devices and digital cameras. They should also know and understand policies on the taking/use of images and on cyber-bullying.</w:t>
      </w:r>
    </w:p>
    <w:p w14:paraId="587D35EA" w14:textId="7BF35F51" w:rsidR="00E841F3" w:rsidRDefault="00E841F3" w:rsidP="006F65D0">
      <w:pPr>
        <w:pStyle w:val="ListParagraph"/>
        <w:numPr>
          <w:ilvl w:val="0"/>
          <w:numId w:val="10"/>
        </w:numPr>
      </w:pPr>
      <w:r w:rsidRPr="005726CD">
        <w:t>should understand the importance of adopting good online safety practice when using digital technologies out of school</w:t>
      </w:r>
      <w:r w:rsidR="00095ABC">
        <w:t xml:space="preserve"> and realise that the school’s</w:t>
      </w:r>
      <w:r w:rsidRPr="005726CD">
        <w:rPr>
          <w:i/>
        </w:rPr>
        <w:t xml:space="preserve"> </w:t>
      </w:r>
      <w:r w:rsidRPr="005726CD">
        <w:t>online safety policy covers their actions out of school, if related to</w:t>
      </w:r>
      <w:r w:rsidR="00095ABC">
        <w:t xml:space="preserve"> their membership of the school.</w:t>
      </w:r>
    </w:p>
    <w:p w14:paraId="5DFBCAFB" w14:textId="77777777" w:rsidR="0074570B" w:rsidRDefault="0074570B" w:rsidP="0074570B"/>
    <w:p w14:paraId="568A2F84" w14:textId="77777777" w:rsidR="00E841F3" w:rsidRPr="00CA622C" w:rsidRDefault="00E841F3" w:rsidP="0058386F">
      <w:pPr>
        <w:pStyle w:val="Heading3"/>
        <w:rPr>
          <w:color w:val="C0504D" w:themeColor="accent2"/>
        </w:rPr>
      </w:pPr>
      <w:r w:rsidRPr="00CA622C">
        <w:rPr>
          <w:color w:val="C0504D" w:themeColor="accent2"/>
        </w:rPr>
        <w:t xml:space="preserve">Parents and carers </w:t>
      </w:r>
    </w:p>
    <w:p w14:paraId="0E4DCF2C" w14:textId="602ABAD6" w:rsidR="00E841F3" w:rsidRPr="005726CD" w:rsidRDefault="00E841F3" w:rsidP="006F65D0">
      <w:r w:rsidRPr="005726CD">
        <w:t>Parents and carers play a crucial role in ensuring that their children understand the need to use the internet/mobile devices in an appropriate way. The school</w:t>
      </w:r>
      <w:r w:rsidR="00095ABC">
        <w:t xml:space="preserve"> </w:t>
      </w:r>
      <w:r w:rsidRPr="005726CD">
        <w:t xml:space="preserve">will take every opportunity to help parents understand these issues through </w:t>
      </w:r>
      <w:r w:rsidRPr="005726CD">
        <w:rPr>
          <w:i/>
        </w:rPr>
        <w:t>letters, website, Hwb, and information about nationa</w:t>
      </w:r>
      <w:r w:rsidR="00095ABC">
        <w:rPr>
          <w:i/>
        </w:rPr>
        <w:t>l/local online safety campaigns</w:t>
      </w:r>
      <w:r w:rsidRPr="005726CD">
        <w:rPr>
          <w:i/>
        </w:rPr>
        <w:t>.</w:t>
      </w:r>
      <w:r w:rsidRPr="005726CD">
        <w:t xml:space="preserve"> Parents and carers will be encouraged to support the school in promoting good online safety practice and to follow guidelines on the appropriate use of:</w:t>
      </w:r>
    </w:p>
    <w:p w14:paraId="5A1173E5" w14:textId="624E8094" w:rsidR="00E841F3" w:rsidRDefault="00E841F3" w:rsidP="002E1D71">
      <w:pPr>
        <w:pStyle w:val="ListParagraph"/>
        <w:numPr>
          <w:ilvl w:val="0"/>
          <w:numId w:val="10"/>
        </w:numPr>
      </w:pPr>
      <w:r w:rsidRPr="005726CD">
        <w:t>digital and video images taken at school events</w:t>
      </w:r>
    </w:p>
    <w:p w14:paraId="1D206CF5" w14:textId="347848ED" w:rsidR="00590652" w:rsidRPr="005726CD" w:rsidRDefault="00590652" w:rsidP="002E1D71">
      <w:pPr>
        <w:pStyle w:val="ListParagraph"/>
        <w:numPr>
          <w:ilvl w:val="0"/>
          <w:numId w:val="10"/>
        </w:numPr>
      </w:pPr>
      <w:r>
        <w:t>access to the website and Hwb</w:t>
      </w:r>
    </w:p>
    <w:bookmarkStart w:id="4" w:name="_Toc461539367"/>
    <w:bookmarkStart w:id="5" w:name="_Toc472776203"/>
    <w:p w14:paraId="224DD671" w14:textId="77777777" w:rsidR="00E841F3" w:rsidRPr="005726CD" w:rsidRDefault="00E841F3" w:rsidP="00DD32A4">
      <w:pPr>
        <w:pStyle w:val="Heading2"/>
        <w:rPr>
          <w:rFonts w:ascii="Open Sans Light" w:hAnsi="Open Sans Light"/>
          <w:color w:val="466DB0"/>
        </w:rPr>
      </w:pPr>
      <w:r w:rsidRPr="005726CD">
        <w:rPr>
          <w:noProof/>
          <w:lang w:eastAsia="en-GB"/>
        </w:rPr>
        <mc:AlternateContent>
          <mc:Choice Requires="wps">
            <w:drawing>
              <wp:anchor distT="0" distB="0" distL="114300" distR="114300" simplePos="0" relativeHeight="251644928" behindDoc="0" locked="0" layoutInCell="1" allowOverlap="1" wp14:anchorId="249524E3" wp14:editId="787515E0">
                <wp:simplePos x="0" y="0"/>
                <wp:positionH relativeFrom="column">
                  <wp:posOffset>-1784985</wp:posOffset>
                </wp:positionH>
                <wp:positionV relativeFrom="paragraph">
                  <wp:posOffset>1057910</wp:posOffset>
                </wp:positionV>
                <wp:extent cx="800100" cy="571500"/>
                <wp:effectExtent l="0" t="381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10FFF" w14:textId="77777777" w:rsidR="00337239" w:rsidRDefault="00337239" w:rsidP="00E841F3">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49524E3" id="Text Box 9" o:spid="_x0000_s1030" type="#_x0000_t202" style="position:absolute;margin-left:-140.55pt;margin-top:83.3pt;width:63pt;height: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MW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" filled="f" stroked="f">
                <v:textbox>
                  <w:txbxContent>
                    <w:p w14:paraId="69F10FFF" w14:textId="77777777" w:rsidR="00337239" w:rsidRDefault="00337239" w:rsidP="00E841F3">
                      <w:pPr>
                        <w:jc w:val="center"/>
                        <w:rPr>
                          <w:rFonts w:ascii="Arial" w:hAnsi="Arial"/>
                        </w:rPr>
                      </w:pPr>
                      <w:r>
                        <w:rPr>
                          <w:rFonts w:ascii="Arial" w:hAnsi="Arial"/>
                          <w:color w:val="FFFFFF"/>
                          <w:sz w:val="60"/>
                        </w:rPr>
                        <w:t>11</w:t>
                      </w:r>
                    </w:p>
                  </w:txbxContent>
                </v:textbox>
              </v:shape>
            </w:pict>
          </mc:Fallback>
        </mc:AlternateContent>
      </w:r>
      <w:bookmarkEnd w:id="4"/>
      <w:r w:rsidRPr="005726CD">
        <w:t>Policy Statements</w:t>
      </w:r>
      <w:bookmarkEnd w:id="5"/>
    </w:p>
    <w:p w14:paraId="1F286BFE" w14:textId="60AB0A66" w:rsidR="00E841F3" w:rsidRPr="00CA622C" w:rsidRDefault="00E841F3" w:rsidP="006F65D0">
      <w:pPr>
        <w:pStyle w:val="Heading3"/>
        <w:rPr>
          <w:color w:val="C0504D" w:themeColor="accent2"/>
        </w:rPr>
      </w:pPr>
      <w:r w:rsidRPr="00CA622C">
        <w:rPr>
          <w:color w:val="C0504D" w:themeColor="accent2"/>
        </w:rPr>
        <w:t xml:space="preserve">Education – learners </w:t>
      </w:r>
    </w:p>
    <w:p w14:paraId="6CC3B8ED" w14:textId="55080C4F" w:rsidR="00E841F3" w:rsidRPr="005726CD" w:rsidRDefault="00E841F3" w:rsidP="00607E68">
      <w:r w:rsidRPr="005726CD">
        <w:t>The education of learners in online safety is an essential part of the schoo</w:t>
      </w:r>
      <w:r w:rsidR="00FF4023">
        <w:t>l’</w:t>
      </w:r>
      <w:r w:rsidRPr="005726CD">
        <w:t>s online safety provision. Learners need the help and support of the school to recognise and avoid online safety risks and build their resilience.</w:t>
      </w:r>
    </w:p>
    <w:p w14:paraId="2B9A4B25" w14:textId="666F0CE2" w:rsidR="00E841F3" w:rsidRPr="005726CD" w:rsidRDefault="00E841F3" w:rsidP="006F65D0">
      <w:pPr>
        <w:rPr>
          <w:rStyle w:val="Blue-Arial10-optionaltext-templatesChar"/>
          <w:color w:val="96BE2B"/>
          <w:lang w:val="en-GB"/>
        </w:rPr>
      </w:pPr>
      <w:r w:rsidRPr="005726CD">
        <w:t>Online safety should be a focus in all areas of the curriculum and staff should reinforce online safety messages across the curriculum. The online safety</w:t>
      </w:r>
      <w:r w:rsidRPr="005726CD">
        <w:rPr>
          <w:rFonts w:cs="Arial"/>
        </w:rPr>
        <w:t xml:space="preserve"> curriculum should be broad, relevant </w:t>
      </w:r>
      <w:r w:rsidRPr="005726CD">
        <w:t xml:space="preserve">and provide progression, with opportunities for creative activities and </w:t>
      </w:r>
      <w:r w:rsidRPr="005726CD">
        <w:rPr>
          <w:rFonts w:cs="Arial"/>
        </w:rPr>
        <w:t>will be provided in the following ways:</w:t>
      </w:r>
      <w:r w:rsidRPr="005726CD">
        <w:t xml:space="preserve"> </w:t>
      </w:r>
    </w:p>
    <w:p w14:paraId="59418569" w14:textId="183801D8" w:rsidR="00E841F3" w:rsidRPr="00DC3046" w:rsidRDefault="00E841F3" w:rsidP="002E1D71">
      <w:pPr>
        <w:pStyle w:val="ListParagraph"/>
        <w:numPr>
          <w:ilvl w:val="0"/>
          <w:numId w:val="11"/>
        </w:numPr>
      </w:pPr>
      <w:r w:rsidRPr="00DC3046">
        <w:t>A planned online safety curriculum across a range of subject</w:t>
      </w:r>
      <w:r w:rsidR="0094261F" w:rsidRPr="00DC3046">
        <w:t>s</w:t>
      </w:r>
      <w:r w:rsidRPr="00DC3046">
        <w:t>, (e.g. ICT/PSE/</w:t>
      </w:r>
      <w:r w:rsidR="0094261F" w:rsidRPr="00DC3046">
        <w:t xml:space="preserve"> </w:t>
      </w:r>
      <w:r w:rsidRPr="00DC3046">
        <w:t xml:space="preserve">/DCF) and topic areas and should be regularly revisited </w:t>
      </w:r>
    </w:p>
    <w:p w14:paraId="41A7E51C" w14:textId="79BDC87C" w:rsidR="00E841F3" w:rsidRPr="00DC3046" w:rsidRDefault="00E841F3" w:rsidP="002E1D71">
      <w:pPr>
        <w:pStyle w:val="ListParagraph"/>
        <w:numPr>
          <w:ilvl w:val="0"/>
          <w:numId w:val="11"/>
        </w:numPr>
      </w:pPr>
      <w:r w:rsidRPr="00DC3046">
        <w:t xml:space="preserve">Key online safety messages should be reinforced as part of a planned programme of assemblies and </w:t>
      </w:r>
      <w:r w:rsidR="00DC3046" w:rsidRPr="00DC3046">
        <w:t>classroom</w:t>
      </w:r>
      <w:r w:rsidRPr="00DC3046">
        <w:t xml:space="preserve"> activities</w:t>
      </w:r>
    </w:p>
    <w:p w14:paraId="610D4673" w14:textId="1004567D" w:rsidR="00E841F3" w:rsidRPr="00DC3046" w:rsidRDefault="00E841F3" w:rsidP="002E1D71">
      <w:pPr>
        <w:pStyle w:val="ListParagraph"/>
        <w:numPr>
          <w:ilvl w:val="0"/>
          <w:numId w:val="11"/>
        </w:numPr>
      </w:pPr>
      <w:r w:rsidRPr="00DC3046">
        <w:t>Learners should be taught to be critically aware of the materials/content they access online and be guided to validate the accuracy of information.</w:t>
      </w:r>
    </w:p>
    <w:p w14:paraId="55549D77" w14:textId="77777777" w:rsidR="00E841F3" w:rsidRPr="00DC3046" w:rsidRDefault="00E841F3" w:rsidP="002E1D71">
      <w:pPr>
        <w:pStyle w:val="ListParagraph"/>
        <w:numPr>
          <w:ilvl w:val="0"/>
          <w:numId w:val="11"/>
        </w:numPr>
        <w:rPr>
          <w:rFonts w:cs="Arial"/>
        </w:rPr>
      </w:pPr>
      <w:r w:rsidRPr="00DC3046">
        <w:t>Learners</w:t>
      </w:r>
      <w:r w:rsidRPr="00DC3046">
        <w:rPr>
          <w:spacing w:val="-2"/>
        </w:rPr>
        <w:t xml:space="preserve"> should be taught to acknowledge the source of information used and to respect copyright when using material accessed on the internet</w:t>
      </w:r>
    </w:p>
    <w:p w14:paraId="5CB953A4" w14:textId="77777777" w:rsidR="00E841F3" w:rsidRPr="00DC3046" w:rsidRDefault="00E841F3" w:rsidP="002E1D71">
      <w:pPr>
        <w:pStyle w:val="ListParagraph"/>
        <w:numPr>
          <w:ilvl w:val="0"/>
          <w:numId w:val="11"/>
        </w:numPr>
      </w:pPr>
      <w:r w:rsidRPr="00DC3046">
        <w:t>Staff should act as good role models in their use of digital technologies the internet and mobile devices</w:t>
      </w:r>
    </w:p>
    <w:p w14:paraId="4CCA92FE" w14:textId="77777777" w:rsidR="00E841F3" w:rsidRPr="00DC3046" w:rsidRDefault="00E841F3" w:rsidP="002E1D71">
      <w:pPr>
        <w:pStyle w:val="ListParagraph"/>
        <w:numPr>
          <w:ilvl w:val="0"/>
          <w:numId w:val="11"/>
        </w:numPr>
        <w:rPr>
          <w:spacing w:val="-2"/>
        </w:rPr>
      </w:pPr>
      <w:r w:rsidRPr="00DC3046">
        <w:rPr>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12760101" w14:textId="77777777" w:rsidR="00E841F3" w:rsidRPr="00DC3046" w:rsidRDefault="00E841F3" w:rsidP="002E1D71">
      <w:pPr>
        <w:pStyle w:val="ListParagraph"/>
        <w:numPr>
          <w:ilvl w:val="0"/>
          <w:numId w:val="11"/>
        </w:numPr>
        <w:rPr>
          <w:spacing w:val="-2"/>
        </w:rPr>
      </w:pPr>
      <w:r w:rsidRPr="00DC3046">
        <w:rPr>
          <w:spacing w:val="-2"/>
        </w:rPr>
        <w:t xml:space="preserve">Where learners are allowed to freely search the internet, staff should be vigilant in monitoring the content of the websites the young people visit. </w:t>
      </w:r>
    </w:p>
    <w:p w14:paraId="339CC5D7" w14:textId="77777777" w:rsidR="00E841F3" w:rsidRPr="00CA622C" w:rsidRDefault="00E841F3" w:rsidP="006F65D0">
      <w:pPr>
        <w:pStyle w:val="Heading3"/>
        <w:rPr>
          <w:color w:val="C0504D" w:themeColor="accent2"/>
        </w:rPr>
      </w:pPr>
      <w:r w:rsidRPr="00CA622C">
        <w:rPr>
          <w:color w:val="C0504D" w:themeColor="accent2"/>
        </w:rPr>
        <w:t xml:space="preserve">Education – parents and carers </w:t>
      </w:r>
    </w:p>
    <w:p w14:paraId="205E8B0B" w14:textId="1176C384" w:rsidR="00E841F3" w:rsidRPr="005726CD" w:rsidRDefault="00E841F3" w:rsidP="00DD32A4">
      <w:r w:rsidRPr="005726CD">
        <w:t xml:space="preserve">Many parents and carers </w:t>
      </w:r>
      <w:r w:rsidR="003E3A5B">
        <w:t xml:space="preserve">may </w:t>
      </w:r>
      <w:r w:rsidRPr="005726CD">
        <w:t>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0BAB5178" w14:textId="14A4658D" w:rsidR="00FF4023" w:rsidRDefault="00E841F3" w:rsidP="00FF4023">
      <w:pPr>
        <w:rPr>
          <w:rStyle w:val="Blue-Arial10-optionaltext-templatesChar"/>
          <w:lang w:val="en-GB"/>
        </w:rPr>
      </w:pPr>
      <w:r w:rsidRPr="005726CD">
        <w:t xml:space="preserve">The school will therefore seek to provide information and awareness to parents and carers through: </w:t>
      </w:r>
    </w:p>
    <w:p w14:paraId="013F33C4" w14:textId="46610FB5" w:rsidR="00E841F3" w:rsidRPr="005726CD" w:rsidRDefault="00E841F3" w:rsidP="00FF4023">
      <w:pPr>
        <w:rPr>
          <w:i/>
        </w:rPr>
      </w:pPr>
      <w:r w:rsidRPr="005726CD">
        <w:rPr>
          <w:i/>
        </w:rPr>
        <w:t>Curriculum activities</w:t>
      </w:r>
    </w:p>
    <w:p w14:paraId="70B189A4" w14:textId="3EB71435" w:rsidR="00E841F3" w:rsidRPr="005726CD" w:rsidRDefault="00E841F3" w:rsidP="002E1D71">
      <w:pPr>
        <w:pStyle w:val="ListParagraph"/>
        <w:numPr>
          <w:ilvl w:val="0"/>
          <w:numId w:val="12"/>
        </w:numPr>
        <w:rPr>
          <w:i/>
        </w:rPr>
      </w:pPr>
      <w:r w:rsidRPr="005726CD">
        <w:rPr>
          <w:i/>
        </w:rPr>
        <w:t>Letters, web site, Hwb</w:t>
      </w:r>
    </w:p>
    <w:p w14:paraId="65FA558F" w14:textId="77777777" w:rsidR="00E841F3" w:rsidRPr="005726CD" w:rsidRDefault="00E841F3" w:rsidP="002E1D71">
      <w:pPr>
        <w:pStyle w:val="ListParagraph"/>
        <w:numPr>
          <w:ilvl w:val="0"/>
          <w:numId w:val="12"/>
        </w:numPr>
        <w:rPr>
          <w:i/>
        </w:rPr>
      </w:pPr>
      <w:r w:rsidRPr="005726CD">
        <w:rPr>
          <w:i/>
        </w:rPr>
        <w:t>Parents and carers evenings/sessions</w:t>
      </w:r>
    </w:p>
    <w:p w14:paraId="4FB1336D" w14:textId="77777777" w:rsidR="00E841F3" w:rsidRPr="005726CD" w:rsidRDefault="00E841F3" w:rsidP="002E1D71">
      <w:pPr>
        <w:pStyle w:val="ListParagraph"/>
        <w:numPr>
          <w:ilvl w:val="0"/>
          <w:numId w:val="12"/>
        </w:numPr>
        <w:rPr>
          <w:i/>
        </w:rPr>
      </w:pPr>
      <w:r w:rsidRPr="005726CD">
        <w:rPr>
          <w:i/>
        </w:rPr>
        <w:t>High profile events/campaigns, e.g. Safer Internet Day</w:t>
      </w:r>
    </w:p>
    <w:p w14:paraId="5C0ECCB0" w14:textId="315D733B" w:rsidR="00E841F3" w:rsidRPr="00DC3046" w:rsidRDefault="00E841F3" w:rsidP="00DD32A4">
      <w:pPr>
        <w:pStyle w:val="ListParagraph"/>
        <w:numPr>
          <w:ilvl w:val="0"/>
          <w:numId w:val="12"/>
        </w:numPr>
        <w:rPr>
          <w:i/>
          <w:color w:val="244061" w:themeColor="accent1" w:themeShade="80"/>
        </w:rPr>
      </w:pPr>
      <w:r w:rsidRPr="005726CD">
        <w:rPr>
          <w:i/>
        </w:rPr>
        <w:t xml:space="preserve">Reference to the relevant web sites/publications, e.g. </w:t>
      </w:r>
      <w:hyperlink r:id="rId11" w:history="1">
        <w:r w:rsidRPr="005726CD">
          <w:rPr>
            <w:rStyle w:val="Hyperlink"/>
          </w:rPr>
          <w:t>https://hwb.wales.gov.uk/</w:t>
        </w:r>
      </w:hyperlink>
      <w:r w:rsidRPr="005726CD">
        <w:t xml:space="preserve"> </w:t>
      </w:r>
      <w:hyperlink r:id="rId12" w:history="1">
        <w:r w:rsidRPr="005726CD">
          <w:rPr>
            <w:rStyle w:val="Hyperlink"/>
            <w:rFonts w:cs="Arial"/>
          </w:rPr>
          <w:t>www.saferinternet.org.uk/</w:t>
        </w:r>
      </w:hyperlink>
      <w:r w:rsidRPr="005726CD">
        <w:rPr>
          <w:rFonts w:cs="Arial"/>
          <w:color w:val="0000FF"/>
        </w:rPr>
        <w:t xml:space="preserve">  </w:t>
      </w:r>
      <w:hyperlink r:id="rId13" w:history="1">
        <w:r w:rsidR="00DC3046" w:rsidRPr="00BE0201">
          <w:rPr>
            <w:rStyle w:val="Hyperlink"/>
            <w:rFonts w:cs="Arial"/>
          </w:rPr>
          <w:t>http://www.childnet.com/parents-and-carers</w:t>
        </w:r>
      </w:hyperlink>
      <w:r w:rsidRPr="005726CD">
        <w:rPr>
          <w:rFonts w:ascii="Times" w:hAnsi="Times"/>
          <w:sz w:val="24"/>
        </w:rPr>
        <w:t xml:space="preserve"> </w:t>
      </w:r>
    </w:p>
    <w:p w14:paraId="691A62FE" w14:textId="77777777" w:rsidR="00DC3046" w:rsidRPr="00DC3046" w:rsidRDefault="00DC3046" w:rsidP="00DC3046">
      <w:pPr>
        <w:rPr>
          <w:i/>
          <w:color w:val="244061" w:themeColor="accent1" w:themeShade="80"/>
        </w:rPr>
      </w:pPr>
    </w:p>
    <w:p w14:paraId="2EA152C2" w14:textId="77777777" w:rsidR="00E841F3" w:rsidRPr="00CA622C" w:rsidRDefault="00E841F3" w:rsidP="006F65D0">
      <w:pPr>
        <w:pStyle w:val="Heading3"/>
        <w:rPr>
          <w:color w:val="C0504D" w:themeColor="accent2"/>
        </w:rPr>
      </w:pPr>
      <w:r w:rsidRPr="00CA622C">
        <w:rPr>
          <w:color w:val="C0504D" w:themeColor="accent2"/>
        </w:rPr>
        <w:t>Education and training – staff/volunteers</w:t>
      </w:r>
    </w:p>
    <w:p w14:paraId="7DF09AE3" w14:textId="39849E2D" w:rsidR="00E841F3" w:rsidRPr="005726CD" w:rsidRDefault="00E841F3" w:rsidP="006F65D0">
      <w:pPr>
        <w:rPr>
          <w:rFonts w:ascii="Arial" w:eastAsia="Times" w:hAnsi="Arial" w:cs="Times New Roman"/>
          <w:color w:val="466DB0"/>
          <w:szCs w:val="20"/>
          <w:lang w:eastAsia="x-none"/>
        </w:rPr>
      </w:pPr>
      <w:r w:rsidRPr="005726CD">
        <w:rPr>
          <w:rStyle w:val="GreyArial10body-TemplatesChar"/>
        </w:rPr>
        <w:t xml:space="preserve">It is essential that all staff receive </w:t>
      </w:r>
      <w:r w:rsidRPr="005726CD">
        <w:rPr>
          <w:rStyle w:val="GreyArial10body-TemplatesChar"/>
          <w:lang w:val="en-GB"/>
        </w:rPr>
        <w:t>online safety</w:t>
      </w:r>
      <w:r w:rsidRPr="005726CD">
        <w:rPr>
          <w:rStyle w:val="GreyArial10body-TemplatesChar"/>
        </w:rPr>
        <w:t xml:space="preserve"> training and understand their responsibilities, as outlined in this policy. Training will be offered as follows:</w:t>
      </w:r>
      <w:r w:rsidRPr="005726CD">
        <w:t xml:space="preserve"> </w:t>
      </w:r>
    </w:p>
    <w:p w14:paraId="1273026F" w14:textId="262646C8" w:rsidR="00E841F3" w:rsidRPr="003E3A5B" w:rsidRDefault="00E841F3" w:rsidP="002E1D71">
      <w:pPr>
        <w:pStyle w:val="ListParagraph"/>
        <w:numPr>
          <w:ilvl w:val="0"/>
          <w:numId w:val="14"/>
        </w:numPr>
      </w:pPr>
      <w:r w:rsidRPr="003E3A5B">
        <w:t xml:space="preserve">An audit of the online safety training needs of all staff will be carried out regularly. </w:t>
      </w:r>
    </w:p>
    <w:p w14:paraId="61311B7D" w14:textId="25761DF5" w:rsidR="00E841F3" w:rsidRPr="003E3A5B" w:rsidRDefault="00E841F3" w:rsidP="002E1D71">
      <w:pPr>
        <w:pStyle w:val="ListParagraph"/>
        <w:numPr>
          <w:ilvl w:val="0"/>
          <w:numId w:val="14"/>
        </w:numPr>
      </w:pPr>
      <w:r w:rsidRPr="003E3A5B">
        <w:t xml:space="preserve">All new staff should receive online safety training as part of their induction programme, ensuring that they fully understand the school online safety policy and acceptable use agreements. </w:t>
      </w:r>
    </w:p>
    <w:p w14:paraId="33F868F9" w14:textId="5A36A39F" w:rsidR="00E841F3" w:rsidRPr="003E3A5B" w:rsidRDefault="00FF4023" w:rsidP="002E1D71">
      <w:pPr>
        <w:pStyle w:val="ListParagraph"/>
        <w:numPr>
          <w:ilvl w:val="0"/>
          <w:numId w:val="14"/>
        </w:numPr>
      </w:pPr>
      <w:r w:rsidRPr="003E3A5B">
        <w:t>The online safety co-ordinator</w:t>
      </w:r>
      <w:r w:rsidR="00E841F3" w:rsidRPr="003E3A5B">
        <w:t xml:space="preserve"> will receive regular updates through attendance at external training events, (e.g. from Consortium/SWGfL/LA/other relevant organisations) and by reviewing guidance documents released by relevant organisations.</w:t>
      </w:r>
    </w:p>
    <w:p w14:paraId="5BDFD4C6" w14:textId="77777777" w:rsidR="00E841F3" w:rsidRPr="003E3A5B" w:rsidRDefault="00E841F3" w:rsidP="002E1D71">
      <w:pPr>
        <w:pStyle w:val="ListParagraph"/>
        <w:numPr>
          <w:ilvl w:val="0"/>
          <w:numId w:val="14"/>
        </w:numPr>
      </w:pPr>
      <w:r w:rsidRPr="003E3A5B">
        <w:t>This online safety policy and its updates will be presented to and discussed by staff in staff/team meetings/INSET days.</w:t>
      </w:r>
    </w:p>
    <w:p w14:paraId="34F2923D" w14:textId="22A94DC7" w:rsidR="00E841F3" w:rsidRPr="003E3A5B" w:rsidRDefault="00CB2CCE" w:rsidP="006F65D0">
      <w:pPr>
        <w:pStyle w:val="ListParagraph"/>
        <w:numPr>
          <w:ilvl w:val="0"/>
          <w:numId w:val="14"/>
        </w:numPr>
      </w:pPr>
      <w:r w:rsidRPr="003E3A5B">
        <w:t>The online safety co-ordinator</w:t>
      </w:r>
      <w:r w:rsidR="00E841F3" w:rsidRPr="003E3A5B">
        <w:t xml:space="preserve"> will provide advice/guidance/training to individuals as required. </w:t>
      </w:r>
    </w:p>
    <w:p w14:paraId="58E0EDA0" w14:textId="77777777" w:rsidR="00E841F3" w:rsidRPr="00CA622C" w:rsidRDefault="00E841F3" w:rsidP="006F65D0">
      <w:pPr>
        <w:pStyle w:val="Heading3"/>
        <w:rPr>
          <w:color w:val="C0504D" w:themeColor="accent2"/>
        </w:rPr>
      </w:pPr>
      <w:r w:rsidRPr="00CA622C">
        <w:rPr>
          <w:color w:val="C0504D" w:themeColor="accent2"/>
        </w:rPr>
        <w:t xml:space="preserve">Training – governors </w:t>
      </w:r>
    </w:p>
    <w:p w14:paraId="4808E732" w14:textId="7559EC9C" w:rsidR="00E841F3" w:rsidRPr="005726CD" w:rsidRDefault="00E841F3" w:rsidP="006F65D0">
      <w:r w:rsidRPr="005726CD">
        <w:rPr>
          <w:b/>
        </w:rPr>
        <w:t>Governors should take part in online safety training/awareness sessions</w:t>
      </w:r>
      <w:r w:rsidRPr="005726CD">
        <w:t xml:space="preserve">, with particular importance for those who are members of any sub-committee involved in technology/online safety/health and safety/safeguarding . This may </w:t>
      </w:r>
      <w:r w:rsidR="00B4083D" w:rsidRPr="005726CD">
        <w:t>be offered in a number of ways:</w:t>
      </w:r>
    </w:p>
    <w:p w14:paraId="189A3B5D" w14:textId="77777777" w:rsidR="00E841F3" w:rsidRPr="005726CD" w:rsidRDefault="00E841F3" w:rsidP="002E1D71">
      <w:pPr>
        <w:pStyle w:val="ListParagraph"/>
        <w:numPr>
          <w:ilvl w:val="0"/>
          <w:numId w:val="14"/>
        </w:numPr>
      </w:pPr>
      <w:r w:rsidRPr="005726CD">
        <w:t xml:space="preserve">Attendance at training provided by the Local Authority/National Governors Association /or other relevant organisation, (e.g. SWGfL). </w:t>
      </w:r>
    </w:p>
    <w:p w14:paraId="7954EF01" w14:textId="77777777" w:rsidR="00BA5E36" w:rsidRPr="00BA5E36" w:rsidRDefault="00E841F3" w:rsidP="00B4083D">
      <w:pPr>
        <w:pStyle w:val="ListParagraph"/>
        <w:numPr>
          <w:ilvl w:val="0"/>
          <w:numId w:val="14"/>
        </w:numPr>
        <w:rPr>
          <w:color w:val="244061" w:themeColor="accent1" w:themeShade="80"/>
        </w:rPr>
      </w:pPr>
      <w:r w:rsidRPr="005726CD">
        <w:t xml:space="preserve">Participation in school/college training/information sessions for staff or parents </w:t>
      </w:r>
    </w:p>
    <w:p w14:paraId="1D1BB4D0" w14:textId="77777777" w:rsidR="0028126D" w:rsidRPr="00CA622C" w:rsidRDefault="0028126D" w:rsidP="0028126D">
      <w:pPr>
        <w:pStyle w:val="Heading3"/>
        <w:rPr>
          <w:color w:val="C0504D" w:themeColor="accent2"/>
        </w:rPr>
      </w:pPr>
      <w:r w:rsidRPr="00CA622C">
        <w:rPr>
          <w:color w:val="C0504D" w:themeColor="accent2"/>
        </w:rPr>
        <w:t xml:space="preserve">Technical – infrastructure/equipment, filtering and monitoring </w:t>
      </w:r>
    </w:p>
    <w:p w14:paraId="1BC779C0" w14:textId="5CD10CE5" w:rsidR="0028126D" w:rsidRPr="005726CD" w:rsidRDefault="0028126D" w:rsidP="00DD32A4">
      <w:pPr>
        <w:rPr>
          <w:color w:val="003EA4"/>
        </w:rPr>
      </w:pPr>
      <w:r w:rsidRPr="005726CD">
        <w:t>The school will be responsible for ensuring that the school 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w:t>
      </w:r>
      <w:r w:rsidRPr="005726CD">
        <w:rPr>
          <w:color w:val="003EA4"/>
        </w:rPr>
        <w:t xml:space="preserve"> </w:t>
      </w:r>
    </w:p>
    <w:p w14:paraId="7DE123CA" w14:textId="3D1DA4FA" w:rsidR="0028126D" w:rsidRPr="005726CD" w:rsidRDefault="0028126D" w:rsidP="002E1D71">
      <w:pPr>
        <w:pStyle w:val="ListParagraph"/>
        <w:numPr>
          <w:ilvl w:val="0"/>
          <w:numId w:val="15"/>
        </w:numPr>
      </w:pPr>
      <w:r w:rsidRPr="005726CD">
        <w:t>There will be regular reviews and audits of the safety</w:t>
      </w:r>
      <w:r w:rsidR="003E3A5B">
        <w:t xml:space="preserve"> and security of school </w:t>
      </w:r>
      <w:r w:rsidRPr="005726CD">
        <w:t>technical systems</w:t>
      </w:r>
    </w:p>
    <w:p w14:paraId="4126ECB3" w14:textId="77777777" w:rsidR="0028126D" w:rsidRPr="005726CD" w:rsidRDefault="0028126D" w:rsidP="002E1D71">
      <w:pPr>
        <w:pStyle w:val="ListParagraph"/>
        <w:numPr>
          <w:ilvl w:val="0"/>
          <w:numId w:val="15"/>
        </w:numPr>
      </w:pPr>
      <w:r w:rsidRPr="005726CD">
        <w:t>Servers, wireless systems and cabling must be securely located and physical access restricted</w:t>
      </w:r>
    </w:p>
    <w:p w14:paraId="0D5373A9" w14:textId="77777777" w:rsidR="0028126D" w:rsidRPr="005726CD" w:rsidRDefault="0028126D" w:rsidP="002E1D71">
      <w:pPr>
        <w:pStyle w:val="ListParagraph"/>
        <w:numPr>
          <w:ilvl w:val="0"/>
          <w:numId w:val="15"/>
        </w:numPr>
        <w:rPr>
          <w:i/>
        </w:rPr>
      </w:pPr>
      <w:r w:rsidRPr="005726CD">
        <w:t xml:space="preserve">All users will have clearly defined access rights to school/college technical systems and devices. </w:t>
      </w:r>
    </w:p>
    <w:p w14:paraId="5588CBB2" w14:textId="08241BBA" w:rsidR="0028126D" w:rsidRPr="00B40343" w:rsidRDefault="00CB2CCE" w:rsidP="002E1D71">
      <w:pPr>
        <w:pStyle w:val="ListParagraph"/>
        <w:numPr>
          <w:ilvl w:val="0"/>
          <w:numId w:val="15"/>
        </w:numPr>
      </w:pPr>
      <w:r>
        <w:t>For PurpleMash, a</w:t>
      </w:r>
      <w:r w:rsidR="0028126D" w:rsidRPr="005726CD">
        <w:t xml:space="preserve">ll users will be provided with a username and secure password by </w:t>
      </w:r>
      <w:r>
        <w:t xml:space="preserve">the </w:t>
      </w:r>
      <w:r>
        <w:rPr>
          <w:i/>
        </w:rPr>
        <w:t>online safety co-ordinator</w:t>
      </w:r>
      <w:r w:rsidRPr="005726CD">
        <w:rPr>
          <w:i/>
        </w:rPr>
        <w:t xml:space="preserve"> </w:t>
      </w:r>
      <w:r w:rsidR="0028126D" w:rsidRPr="005726CD">
        <w:rPr>
          <w:i/>
        </w:rPr>
        <w:t xml:space="preserve">who will keep an up to date record of users and their usernames. </w:t>
      </w:r>
      <w:r w:rsidR="0028126D" w:rsidRPr="005726CD">
        <w:t xml:space="preserve">Users are responsible for the security of their username and password </w:t>
      </w:r>
      <w:r w:rsidR="0028126D" w:rsidRPr="005726CD">
        <w:rPr>
          <w:i/>
        </w:rPr>
        <w:t>and will be required</w:t>
      </w:r>
      <w:r>
        <w:rPr>
          <w:i/>
        </w:rPr>
        <w:t xml:space="preserve"> to change their password every year.</w:t>
      </w:r>
      <w:r w:rsidR="0028126D" w:rsidRPr="005726CD">
        <w:rPr>
          <w:i/>
          <w:color w:val="466DB0"/>
        </w:rPr>
        <w:t xml:space="preserve"> </w:t>
      </w:r>
      <w:r w:rsidR="0028126D" w:rsidRPr="00B40343">
        <w:t>(</w:t>
      </w:r>
      <w:r w:rsidRPr="00B40343">
        <w:t xml:space="preserve">The school </w:t>
      </w:r>
      <w:r w:rsidR="0028126D" w:rsidRPr="00B40343">
        <w:t xml:space="preserve">may choose to use group or class log-ons and passwords for </w:t>
      </w:r>
      <w:r w:rsidR="00B40343" w:rsidRPr="00B40343">
        <w:t>nursery,</w:t>
      </w:r>
      <w:r w:rsidR="0028126D" w:rsidRPr="00B40343">
        <w:t xml:space="preserve"> but need to be aware of the associated risks) </w:t>
      </w:r>
    </w:p>
    <w:p w14:paraId="74A2D522" w14:textId="1DC04519" w:rsidR="0028126D" w:rsidRPr="005726CD" w:rsidRDefault="00BA5E36" w:rsidP="002E1D71">
      <w:pPr>
        <w:pStyle w:val="ListParagraph"/>
        <w:numPr>
          <w:ilvl w:val="0"/>
          <w:numId w:val="15"/>
        </w:numPr>
        <w:rPr>
          <w:i/>
        </w:rPr>
      </w:pPr>
      <w:r>
        <w:t>Extrascope</w:t>
      </w:r>
      <w:r w:rsidR="0028126D" w:rsidRPr="00BA5E36">
        <w:t xml:space="preserve"> is </w:t>
      </w:r>
      <w:r w:rsidR="0028126D" w:rsidRPr="005726CD">
        <w:t xml:space="preserve">responsible for ensuring that software licence logs are accurate and up to date and that regular checks are made to reconcile the number of licences purchased against the number of software installations </w:t>
      </w:r>
    </w:p>
    <w:p w14:paraId="25D76314" w14:textId="2872BDDD" w:rsidR="0028126D" w:rsidRPr="005726CD" w:rsidRDefault="0028126D" w:rsidP="002E1D71">
      <w:pPr>
        <w:pStyle w:val="ListParagraph"/>
        <w:numPr>
          <w:ilvl w:val="0"/>
          <w:numId w:val="15"/>
        </w:numPr>
      </w:pPr>
      <w:r w:rsidRPr="005726CD">
        <w:rPr>
          <w:rFonts w:cs="Arial"/>
        </w:rPr>
        <w:t xml:space="preserve">Internet access is filtered for all users. Illegal content (child sexual abuse images) is filtered by the broadband or filtering provider by actively employing the Internet Watch Foundation CAIC list. Content lists are regularly updated and internet use is logged and regularly monitored. </w:t>
      </w:r>
      <w:r w:rsidRPr="005726CD">
        <w:t xml:space="preserve">There is a clear process in place to deal with requests for filtering </w:t>
      </w:r>
      <w:r w:rsidR="00BA5E36">
        <w:rPr>
          <w:color w:val="244061" w:themeColor="accent1" w:themeShade="80"/>
        </w:rPr>
        <w:t>changes</w:t>
      </w:r>
    </w:p>
    <w:p w14:paraId="5D319C09" w14:textId="43F58B2F" w:rsidR="0028126D" w:rsidRPr="005726CD" w:rsidRDefault="0028126D" w:rsidP="002E1D71">
      <w:pPr>
        <w:pStyle w:val="ListParagraph"/>
        <w:numPr>
          <w:ilvl w:val="0"/>
          <w:numId w:val="15"/>
        </w:numPr>
        <w:rPr>
          <w:color w:val="466DB0"/>
        </w:rPr>
      </w:pPr>
      <w:r w:rsidRPr="005726CD">
        <w:rPr>
          <w:rFonts w:cs="Arial"/>
        </w:rPr>
        <w:t>Internet filtering should ensure that children are safe from terrorist and extremist material when accessing the internet</w:t>
      </w:r>
      <w:r w:rsidR="00BA5E36">
        <w:rPr>
          <w:rFonts w:cs="Arial"/>
        </w:rPr>
        <w:t>.</w:t>
      </w:r>
    </w:p>
    <w:p w14:paraId="3EB69B22" w14:textId="3DE95454" w:rsidR="0028126D" w:rsidRPr="005726CD" w:rsidRDefault="0028126D" w:rsidP="00520E60">
      <w:pPr>
        <w:pStyle w:val="ListParagraph"/>
        <w:numPr>
          <w:ilvl w:val="0"/>
          <w:numId w:val="15"/>
        </w:numPr>
      </w:pPr>
      <w:r w:rsidRPr="005726CD">
        <w:t xml:space="preserve">An appropriate system is in place for users to report any actual/potential technical incident/security breach to the relevant person, as agreed). </w:t>
      </w:r>
    </w:p>
    <w:p w14:paraId="7E6A34E6" w14:textId="0FB2EB0A" w:rsidR="0028126D" w:rsidRPr="005726CD" w:rsidRDefault="0028126D" w:rsidP="00520E60">
      <w:pPr>
        <w:pStyle w:val="ListParagraph"/>
        <w:numPr>
          <w:ilvl w:val="0"/>
          <w:numId w:val="15"/>
        </w:numPr>
      </w:pPr>
      <w:r w:rsidRPr="005726CD">
        <w:t xml:space="preserve">Appropriate security measures are </w:t>
      </w:r>
      <w:r w:rsidRPr="00DC3046">
        <w:t xml:space="preserve">in place </w:t>
      </w:r>
      <w:r w:rsidRPr="005726CD">
        <w:t>to protect the servers, firewalls, routers, wireless systems, work stations, mobile devices, etc., from accidental or malicious attempts which might threaten the security of the school systems and data. These are tested regularly. The s</w:t>
      </w:r>
      <w:r w:rsidR="00DC3046">
        <w:t>chool</w:t>
      </w:r>
      <w:r w:rsidRPr="005726CD">
        <w:t xml:space="preserve"> infrastructure and individual workstations are protected by up to date virus software.</w:t>
      </w:r>
    </w:p>
    <w:p w14:paraId="6C36F79F" w14:textId="77777777" w:rsidR="00DC3046" w:rsidRPr="003E3A5B" w:rsidRDefault="00DC3046" w:rsidP="00DC3046">
      <w:pPr>
        <w:pStyle w:val="ListParagraph"/>
        <w:numPr>
          <w:ilvl w:val="0"/>
          <w:numId w:val="15"/>
        </w:numPr>
        <w:rPr>
          <w:color w:val="C0504D" w:themeColor="accent2"/>
        </w:rPr>
      </w:pPr>
      <w:r w:rsidRPr="005726CD">
        <w:t>Personal data cannot be sent over the internet or taken off the school/college site unless safely encrypted or otherwise secured</w:t>
      </w:r>
      <w:r w:rsidRPr="00DC3046">
        <w:rPr>
          <w:color w:val="003EA4"/>
        </w:rPr>
        <w:t xml:space="preserve">. </w:t>
      </w:r>
    </w:p>
    <w:p w14:paraId="645B6E55" w14:textId="77777777" w:rsidR="003E3A5B" w:rsidRDefault="003E3A5B" w:rsidP="003E3A5B">
      <w:pPr>
        <w:rPr>
          <w:color w:val="C0504D" w:themeColor="accent2"/>
        </w:rPr>
      </w:pPr>
    </w:p>
    <w:p w14:paraId="6807552F" w14:textId="77777777" w:rsidR="003E3A5B" w:rsidRDefault="003E3A5B" w:rsidP="003E3A5B">
      <w:pPr>
        <w:rPr>
          <w:color w:val="C0504D" w:themeColor="accent2"/>
        </w:rPr>
      </w:pPr>
    </w:p>
    <w:p w14:paraId="7C5BDA4A" w14:textId="77777777" w:rsidR="003E3A5B" w:rsidRDefault="003E3A5B" w:rsidP="003E3A5B">
      <w:pPr>
        <w:rPr>
          <w:color w:val="C0504D" w:themeColor="accent2"/>
        </w:rPr>
      </w:pPr>
    </w:p>
    <w:p w14:paraId="6AD25080" w14:textId="77777777" w:rsidR="003E3A5B" w:rsidRDefault="003E3A5B" w:rsidP="003E3A5B">
      <w:pPr>
        <w:rPr>
          <w:color w:val="C0504D" w:themeColor="accent2"/>
        </w:rPr>
      </w:pPr>
    </w:p>
    <w:p w14:paraId="21673603" w14:textId="77777777" w:rsidR="003E3A5B" w:rsidRDefault="003E3A5B" w:rsidP="003E3A5B">
      <w:pPr>
        <w:rPr>
          <w:color w:val="C0504D" w:themeColor="accent2"/>
        </w:rPr>
      </w:pPr>
    </w:p>
    <w:p w14:paraId="0F8FE024" w14:textId="77777777" w:rsidR="003E3A5B" w:rsidRDefault="003E3A5B" w:rsidP="003E3A5B">
      <w:pPr>
        <w:rPr>
          <w:color w:val="C0504D" w:themeColor="accent2"/>
        </w:rPr>
      </w:pPr>
    </w:p>
    <w:p w14:paraId="1D9690C2" w14:textId="77777777" w:rsidR="003E3A5B" w:rsidRPr="003E3A5B" w:rsidRDefault="003E3A5B" w:rsidP="003E3A5B">
      <w:pPr>
        <w:rPr>
          <w:color w:val="C0504D" w:themeColor="accent2"/>
        </w:rPr>
      </w:pPr>
    </w:p>
    <w:p w14:paraId="5303CEDC" w14:textId="77777777" w:rsidR="0028126D" w:rsidRPr="0074570B" w:rsidRDefault="0028126D" w:rsidP="0028126D">
      <w:pPr>
        <w:pStyle w:val="Heading3"/>
        <w:rPr>
          <w:color w:val="C0504D" w:themeColor="accent2"/>
        </w:rPr>
      </w:pPr>
      <w:r w:rsidRPr="0074570B">
        <w:rPr>
          <w:color w:val="C0504D" w:themeColor="accent2"/>
        </w:rPr>
        <w:t xml:space="preserve">Mobile technologies </w:t>
      </w:r>
    </w:p>
    <w:p w14:paraId="75A00440" w14:textId="6D89482F" w:rsidR="0028126D" w:rsidRPr="005726CD" w:rsidRDefault="0028126D" w:rsidP="003543C0">
      <w:r w:rsidRPr="005726CD">
        <w:t>All users should understand that the primary purpose of the use of mobile/personal devices in a school context is educational. Teaching about the safe and appropriate use of mobile technologies should be an integral part of the school</w:t>
      </w:r>
      <w:r w:rsidR="00CB2CCE">
        <w:t>’s</w:t>
      </w:r>
      <w:r w:rsidRPr="005726CD">
        <w:t xml:space="preserve"> online safety</w:t>
      </w:r>
      <w:r w:rsidR="003543C0" w:rsidRPr="005726CD">
        <w:t xml:space="preserve"> education programme.</w:t>
      </w:r>
    </w:p>
    <w:p w14:paraId="1BFA98E3" w14:textId="46A33347" w:rsidR="0028126D" w:rsidRPr="005726CD" w:rsidRDefault="0028126D" w:rsidP="00DC3046"/>
    <w:tbl>
      <w:tblPr>
        <w:tblStyle w:val="TableGrid"/>
        <w:tblW w:w="8364" w:type="dxa"/>
        <w:tblInd w:w="108" w:type="dxa"/>
        <w:tblLayout w:type="fixed"/>
        <w:tblLook w:val="04A0" w:firstRow="1" w:lastRow="0" w:firstColumn="1" w:lastColumn="0" w:noHBand="0" w:noVBand="1"/>
      </w:tblPr>
      <w:tblGrid>
        <w:gridCol w:w="1701"/>
        <w:gridCol w:w="1560"/>
        <w:gridCol w:w="1559"/>
        <w:gridCol w:w="1417"/>
        <w:gridCol w:w="1134"/>
        <w:gridCol w:w="993"/>
      </w:tblGrid>
      <w:tr w:rsidR="0074570B" w:rsidRPr="00544EEE" w14:paraId="056E5EF3" w14:textId="77777777" w:rsidTr="00DC3046">
        <w:trPr>
          <w:gridAfter w:val="2"/>
          <w:wAfter w:w="2127" w:type="dxa"/>
        </w:trPr>
        <w:tc>
          <w:tcPr>
            <w:tcW w:w="1701" w:type="dxa"/>
          </w:tcPr>
          <w:p w14:paraId="4CD6BC04" w14:textId="77777777" w:rsidR="0074570B" w:rsidRPr="005726CD" w:rsidRDefault="0074570B" w:rsidP="00DD32A4">
            <w:pPr>
              <w:jc w:val="center"/>
            </w:pPr>
          </w:p>
        </w:tc>
        <w:tc>
          <w:tcPr>
            <w:tcW w:w="4536" w:type="dxa"/>
            <w:gridSpan w:val="3"/>
          </w:tcPr>
          <w:p w14:paraId="64F7B8FF" w14:textId="77777777" w:rsidR="0074570B" w:rsidRPr="005726CD" w:rsidRDefault="0074570B" w:rsidP="00DD32A4">
            <w:pPr>
              <w:jc w:val="center"/>
            </w:pPr>
            <w:r w:rsidRPr="005726CD">
              <w:t>School/college Devices</w:t>
            </w:r>
          </w:p>
        </w:tc>
      </w:tr>
      <w:tr w:rsidR="0074570B" w:rsidRPr="00544EEE" w14:paraId="0DE9FFFE" w14:textId="77777777" w:rsidTr="00DC3046">
        <w:tc>
          <w:tcPr>
            <w:tcW w:w="1701" w:type="dxa"/>
          </w:tcPr>
          <w:p w14:paraId="763D3F08" w14:textId="77777777" w:rsidR="0074570B" w:rsidRPr="005726CD" w:rsidRDefault="0074570B" w:rsidP="00AB724E"/>
        </w:tc>
        <w:tc>
          <w:tcPr>
            <w:tcW w:w="1560" w:type="dxa"/>
            <w:vAlign w:val="center"/>
          </w:tcPr>
          <w:p w14:paraId="26A7FCEF" w14:textId="5D1DF62E" w:rsidR="0074570B" w:rsidRPr="005726CD" w:rsidRDefault="00DC3046" w:rsidP="00DC3046">
            <w:pPr>
              <w:jc w:val="left"/>
            </w:pPr>
            <w:r>
              <w:t>School</w:t>
            </w:r>
            <w:r w:rsidR="0074570B" w:rsidRPr="005726CD">
              <w:t xml:space="preserve"> owned for individual use</w:t>
            </w:r>
          </w:p>
        </w:tc>
        <w:tc>
          <w:tcPr>
            <w:tcW w:w="1559" w:type="dxa"/>
            <w:vAlign w:val="center"/>
          </w:tcPr>
          <w:p w14:paraId="159F2D60" w14:textId="3305E323" w:rsidR="0074570B" w:rsidRPr="005726CD" w:rsidRDefault="0074570B" w:rsidP="00DC3046">
            <w:pPr>
              <w:jc w:val="left"/>
            </w:pPr>
            <w:r w:rsidRPr="005726CD">
              <w:t>S</w:t>
            </w:r>
            <w:r w:rsidR="00DC3046">
              <w:t>chool</w:t>
            </w:r>
            <w:r w:rsidRPr="005726CD">
              <w:t xml:space="preserve"> owned for multiple users</w:t>
            </w:r>
          </w:p>
        </w:tc>
        <w:tc>
          <w:tcPr>
            <w:tcW w:w="1417" w:type="dxa"/>
            <w:vAlign w:val="center"/>
          </w:tcPr>
          <w:p w14:paraId="169C7978" w14:textId="03E79541" w:rsidR="0074570B" w:rsidRPr="005726CD" w:rsidRDefault="0074570B" w:rsidP="00DC3046">
            <w:pPr>
              <w:jc w:val="center"/>
            </w:pPr>
            <w:r w:rsidRPr="005726CD">
              <w:t>Authorised device</w:t>
            </w:r>
          </w:p>
        </w:tc>
        <w:tc>
          <w:tcPr>
            <w:tcW w:w="1134" w:type="dxa"/>
            <w:vAlign w:val="center"/>
          </w:tcPr>
          <w:p w14:paraId="0BECAFE9" w14:textId="77777777" w:rsidR="0074570B" w:rsidRPr="005726CD" w:rsidRDefault="0074570B" w:rsidP="00DD32A4">
            <w:pPr>
              <w:jc w:val="center"/>
            </w:pPr>
            <w:r w:rsidRPr="005726CD">
              <w:t>Student owned</w:t>
            </w:r>
          </w:p>
        </w:tc>
        <w:tc>
          <w:tcPr>
            <w:tcW w:w="993" w:type="dxa"/>
            <w:vAlign w:val="center"/>
          </w:tcPr>
          <w:p w14:paraId="122543C8" w14:textId="77777777" w:rsidR="0074570B" w:rsidRPr="005726CD" w:rsidRDefault="0074570B" w:rsidP="00DD32A4">
            <w:pPr>
              <w:jc w:val="center"/>
            </w:pPr>
            <w:r w:rsidRPr="005726CD">
              <w:t>Staff owned</w:t>
            </w:r>
          </w:p>
        </w:tc>
      </w:tr>
      <w:tr w:rsidR="0074570B" w:rsidRPr="00544EEE" w14:paraId="167F4774" w14:textId="77777777" w:rsidTr="00DC3046">
        <w:tc>
          <w:tcPr>
            <w:tcW w:w="1701" w:type="dxa"/>
            <w:vAlign w:val="center"/>
          </w:tcPr>
          <w:p w14:paraId="650E6BB1" w14:textId="6EE8DBF3" w:rsidR="0074570B" w:rsidRPr="005726CD" w:rsidRDefault="00DC3046" w:rsidP="00DC3046">
            <w:pPr>
              <w:jc w:val="left"/>
            </w:pPr>
            <w:r>
              <w:t>Allowed in school</w:t>
            </w:r>
          </w:p>
        </w:tc>
        <w:tc>
          <w:tcPr>
            <w:tcW w:w="1560" w:type="dxa"/>
            <w:vAlign w:val="center"/>
          </w:tcPr>
          <w:p w14:paraId="75465CE2" w14:textId="3050F38D" w:rsidR="0074570B" w:rsidRPr="005726CD" w:rsidRDefault="0074570B" w:rsidP="0074570B">
            <w:pPr>
              <w:jc w:val="center"/>
            </w:pPr>
            <w:r>
              <w:t>Yes</w:t>
            </w:r>
          </w:p>
        </w:tc>
        <w:tc>
          <w:tcPr>
            <w:tcW w:w="1559" w:type="dxa"/>
            <w:vAlign w:val="center"/>
          </w:tcPr>
          <w:p w14:paraId="27664669" w14:textId="6EDC64F4" w:rsidR="0074570B" w:rsidRPr="005726CD" w:rsidRDefault="0074570B" w:rsidP="0074570B">
            <w:pPr>
              <w:jc w:val="center"/>
            </w:pPr>
            <w:r>
              <w:t>Yes</w:t>
            </w:r>
          </w:p>
        </w:tc>
        <w:tc>
          <w:tcPr>
            <w:tcW w:w="1417" w:type="dxa"/>
            <w:vAlign w:val="center"/>
          </w:tcPr>
          <w:p w14:paraId="19A7EACF" w14:textId="1716F5C1" w:rsidR="0074570B" w:rsidRPr="005726CD" w:rsidRDefault="0074570B" w:rsidP="0074570B">
            <w:pPr>
              <w:jc w:val="center"/>
            </w:pPr>
            <w:r>
              <w:t>yes</w:t>
            </w:r>
          </w:p>
        </w:tc>
        <w:tc>
          <w:tcPr>
            <w:tcW w:w="1134" w:type="dxa"/>
            <w:vAlign w:val="center"/>
          </w:tcPr>
          <w:p w14:paraId="59E7D7AC" w14:textId="34B00713" w:rsidR="0074570B" w:rsidRPr="005726CD" w:rsidRDefault="0074570B" w:rsidP="0074570B">
            <w:pPr>
              <w:jc w:val="center"/>
            </w:pPr>
            <w:r w:rsidRPr="005726CD">
              <w:t>No</w:t>
            </w:r>
          </w:p>
        </w:tc>
        <w:tc>
          <w:tcPr>
            <w:tcW w:w="993" w:type="dxa"/>
            <w:vAlign w:val="center"/>
          </w:tcPr>
          <w:p w14:paraId="2E49BE79" w14:textId="2C0B28BC" w:rsidR="0074570B" w:rsidRPr="005726CD" w:rsidRDefault="0074570B" w:rsidP="0074570B">
            <w:pPr>
              <w:jc w:val="center"/>
            </w:pPr>
            <w:r>
              <w:t>Yes</w:t>
            </w:r>
          </w:p>
        </w:tc>
      </w:tr>
      <w:tr w:rsidR="0074570B" w:rsidRPr="00544EEE" w14:paraId="52658323" w14:textId="77777777" w:rsidTr="00DC3046">
        <w:tc>
          <w:tcPr>
            <w:tcW w:w="1701" w:type="dxa"/>
            <w:vAlign w:val="center"/>
          </w:tcPr>
          <w:p w14:paraId="2BE4E4BD" w14:textId="77777777" w:rsidR="0074570B" w:rsidRPr="005726CD" w:rsidRDefault="0074570B" w:rsidP="00DD32A4">
            <w:pPr>
              <w:jc w:val="left"/>
            </w:pPr>
            <w:r w:rsidRPr="005726CD">
              <w:t>Full network access</w:t>
            </w:r>
          </w:p>
        </w:tc>
        <w:tc>
          <w:tcPr>
            <w:tcW w:w="1560" w:type="dxa"/>
            <w:vAlign w:val="center"/>
          </w:tcPr>
          <w:p w14:paraId="0727F7F6" w14:textId="0D2C8722" w:rsidR="0074570B" w:rsidRPr="005726CD" w:rsidRDefault="0074570B" w:rsidP="0074570B">
            <w:pPr>
              <w:jc w:val="center"/>
            </w:pPr>
            <w:r>
              <w:t>No</w:t>
            </w:r>
          </w:p>
        </w:tc>
        <w:tc>
          <w:tcPr>
            <w:tcW w:w="1559" w:type="dxa"/>
            <w:vAlign w:val="center"/>
          </w:tcPr>
          <w:p w14:paraId="23604EEB" w14:textId="5D445DD6" w:rsidR="0074570B" w:rsidRPr="005726CD" w:rsidRDefault="0074570B" w:rsidP="0074570B">
            <w:pPr>
              <w:jc w:val="center"/>
            </w:pPr>
            <w:r>
              <w:t>No</w:t>
            </w:r>
          </w:p>
        </w:tc>
        <w:tc>
          <w:tcPr>
            <w:tcW w:w="1417" w:type="dxa"/>
            <w:vAlign w:val="center"/>
          </w:tcPr>
          <w:p w14:paraId="40C049D7" w14:textId="793E680D" w:rsidR="0074570B" w:rsidRPr="005726CD" w:rsidRDefault="0074570B" w:rsidP="0074570B">
            <w:pPr>
              <w:jc w:val="center"/>
            </w:pPr>
            <w:r>
              <w:t>No</w:t>
            </w:r>
          </w:p>
        </w:tc>
        <w:tc>
          <w:tcPr>
            <w:tcW w:w="1134" w:type="dxa"/>
            <w:vAlign w:val="center"/>
          </w:tcPr>
          <w:p w14:paraId="2BDD86FC" w14:textId="021AB94A" w:rsidR="0074570B" w:rsidRPr="005726CD" w:rsidRDefault="0074570B" w:rsidP="0074570B">
            <w:pPr>
              <w:jc w:val="center"/>
            </w:pPr>
            <w:r w:rsidRPr="005726CD">
              <w:t>No</w:t>
            </w:r>
          </w:p>
        </w:tc>
        <w:tc>
          <w:tcPr>
            <w:tcW w:w="993" w:type="dxa"/>
            <w:vAlign w:val="center"/>
          </w:tcPr>
          <w:p w14:paraId="6C904F21" w14:textId="2C9C2E5B" w:rsidR="0074570B" w:rsidRPr="005726CD" w:rsidRDefault="0074570B" w:rsidP="0074570B">
            <w:pPr>
              <w:jc w:val="center"/>
            </w:pPr>
            <w:r>
              <w:t>No</w:t>
            </w:r>
          </w:p>
        </w:tc>
      </w:tr>
      <w:tr w:rsidR="0074570B" w:rsidRPr="00544EEE" w14:paraId="4AC46CEC" w14:textId="77777777" w:rsidTr="00DC3046">
        <w:tc>
          <w:tcPr>
            <w:tcW w:w="1701" w:type="dxa"/>
          </w:tcPr>
          <w:p w14:paraId="1B64B6C0" w14:textId="77777777" w:rsidR="0074570B" w:rsidRPr="005726CD" w:rsidRDefault="0074570B" w:rsidP="00AB724E">
            <w:r w:rsidRPr="005726CD">
              <w:t>Internet only</w:t>
            </w:r>
          </w:p>
        </w:tc>
        <w:tc>
          <w:tcPr>
            <w:tcW w:w="1560" w:type="dxa"/>
          </w:tcPr>
          <w:p w14:paraId="01C39FD9" w14:textId="03C86750" w:rsidR="0074570B" w:rsidRPr="005726CD" w:rsidRDefault="0074570B" w:rsidP="0074570B">
            <w:pPr>
              <w:jc w:val="center"/>
            </w:pPr>
            <w:r>
              <w:t>No</w:t>
            </w:r>
          </w:p>
        </w:tc>
        <w:tc>
          <w:tcPr>
            <w:tcW w:w="1559" w:type="dxa"/>
          </w:tcPr>
          <w:p w14:paraId="48D7EEDF" w14:textId="4038B56D" w:rsidR="0074570B" w:rsidRPr="005726CD" w:rsidRDefault="0074570B" w:rsidP="0074570B">
            <w:pPr>
              <w:jc w:val="center"/>
            </w:pPr>
            <w:r>
              <w:t>No</w:t>
            </w:r>
          </w:p>
        </w:tc>
        <w:tc>
          <w:tcPr>
            <w:tcW w:w="1417" w:type="dxa"/>
          </w:tcPr>
          <w:p w14:paraId="1EF3ACD8" w14:textId="04158AA4" w:rsidR="0074570B" w:rsidRPr="005726CD" w:rsidRDefault="0074570B" w:rsidP="0074570B">
            <w:pPr>
              <w:jc w:val="center"/>
            </w:pPr>
            <w:r>
              <w:t>No</w:t>
            </w:r>
          </w:p>
        </w:tc>
        <w:tc>
          <w:tcPr>
            <w:tcW w:w="1134" w:type="dxa"/>
          </w:tcPr>
          <w:p w14:paraId="053A9E0F" w14:textId="564304C1" w:rsidR="0074570B" w:rsidRPr="005726CD" w:rsidRDefault="0074570B" w:rsidP="0074570B">
            <w:pPr>
              <w:jc w:val="center"/>
            </w:pPr>
            <w:r w:rsidRPr="005726CD">
              <w:t>No</w:t>
            </w:r>
          </w:p>
        </w:tc>
        <w:tc>
          <w:tcPr>
            <w:tcW w:w="993" w:type="dxa"/>
          </w:tcPr>
          <w:p w14:paraId="34CE52C8" w14:textId="5F25401E" w:rsidR="0074570B" w:rsidRPr="005726CD" w:rsidRDefault="0074570B" w:rsidP="0074570B">
            <w:pPr>
              <w:jc w:val="center"/>
            </w:pPr>
            <w:r>
              <w:t>Yes</w:t>
            </w:r>
          </w:p>
        </w:tc>
      </w:tr>
      <w:tr w:rsidR="0074570B" w:rsidRPr="00544EEE" w14:paraId="5BFB52D1" w14:textId="77777777" w:rsidTr="00DC3046">
        <w:tc>
          <w:tcPr>
            <w:tcW w:w="1701" w:type="dxa"/>
          </w:tcPr>
          <w:p w14:paraId="6C936F9A" w14:textId="77777777" w:rsidR="0074570B" w:rsidRPr="005726CD" w:rsidRDefault="0074570B" w:rsidP="00AB724E">
            <w:r w:rsidRPr="005726CD">
              <w:t>No network access</w:t>
            </w:r>
          </w:p>
        </w:tc>
        <w:tc>
          <w:tcPr>
            <w:tcW w:w="1560" w:type="dxa"/>
          </w:tcPr>
          <w:p w14:paraId="6F2D46ED" w14:textId="653DFEEA" w:rsidR="0074570B" w:rsidRPr="005726CD" w:rsidRDefault="0074570B" w:rsidP="0074570B">
            <w:pPr>
              <w:jc w:val="center"/>
            </w:pPr>
            <w:r>
              <w:t>No</w:t>
            </w:r>
          </w:p>
        </w:tc>
        <w:tc>
          <w:tcPr>
            <w:tcW w:w="1559" w:type="dxa"/>
          </w:tcPr>
          <w:p w14:paraId="3706E62A" w14:textId="1BDF0CA2" w:rsidR="0074570B" w:rsidRPr="005726CD" w:rsidRDefault="0074570B" w:rsidP="0074570B">
            <w:pPr>
              <w:jc w:val="center"/>
            </w:pPr>
            <w:r>
              <w:t>No</w:t>
            </w:r>
          </w:p>
        </w:tc>
        <w:tc>
          <w:tcPr>
            <w:tcW w:w="1417" w:type="dxa"/>
          </w:tcPr>
          <w:p w14:paraId="1EB89AAC" w14:textId="0FAD49C1" w:rsidR="0074570B" w:rsidRPr="005726CD" w:rsidRDefault="0074570B" w:rsidP="0074570B">
            <w:pPr>
              <w:jc w:val="center"/>
            </w:pPr>
            <w:r>
              <w:t>No</w:t>
            </w:r>
          </w:p>
        </w:tc>
        <w:tc>
          <w:tcPr>
            <w:tcW w:w="1134" w:type="dxa"/>
          </w:tcPr>
          <w:p w14:paraId="2B1281EA" w14:textId="22995803" w:rsidR="0074570B" w:rsidRPr="005726CD" w:rsidRDefault="0074570B" w:rsidP="0074570B">
            <w:pPr>
              <w:jc w:val="center"/>
            </w:pPr>
            <w:r>
              <w:t>Yes</w:t>
            </w:r>
          </w:p>
        </w:tc>
        <w:tc>
          <w:tcPr>
            <w:tcW w:w="993" w:type="dxa"/>
          </w:tcPr>
          <w:p w14:paraId="000EC827" w14:textId="7880F6C5" w:rsidR="0074570B" w:rsidRPr="005726CD" w:rsidRDefault="0074570B" w:rsidP="0074570B">
            <w:pPr>
              <w:jc w:val="center"/>
            </w:pPr>
            <w:r>
              <w:t>Yes</w:t>
            </w:r>
          </w:p>
        </w:tc>
      </w:tr>
    </w:tbl>
    <w:p w14:paraId="644D6450" w14:textId="77777777" w:rsidR="00F04B3F" w:rsidRDefault="00F04B3F" w:rsidP="00AB724E">
      <w:pPr>
        <w:pStyle w:val="Heading3"/>
        <w:rPr>
          <w:color w:val="C0504D" w:themeColor="accent2"/>
        </w:rPr>
      </w:pPr>
    </w:p>
    <w:p w14:paraId="39824EA8" w14:textId="77777777" w:rsidR="00AB724E" w:rsidRPr="0074570B" w:rsidRDefault="00AB724E" w:rsidP="00AB724E">
      <w:pPr>
        <w:pStyle w:val="Heading3"/>
        <w:rPr>
          <w:color w:val="C0504D" w:themeColor="accent2"/>
        </w:rPr>
      </w:pPr>
      <w:r w:rsidRPr="0074570B">
        <w:rPr>
          <w:color w:val="C0504D" w:themeColor="accent2"/>
        </w:rPr>
        <w:t xml:space="preserve">Use of digital and video images </w:t>
      </w:r>
    </w:p>
    <w:p w14:paraId="29B66976" w14:textId="0A6C128A" w:rsidR="00AB724E" w:rsidRPr="005726CD" w:rsidRDefault="00AB724E" w:rsidP="00BA5E36">
      <w:pPr>
        <w:rPr>
          <w:b/>
        </w:rPr>
      </w:pPr>
      <w:r w:rsidRPr="005726CD">
        <w:rPr>
          <w:b/>
        </w:rPr>
        <w:t>When using digital images, staff should inform and educate learners about the risks associated with the taking, use, sharing, publication and distribution of images. In particular they should recognise the risks attached to publishing their own images on the internet, eg., on social networking sites.</w:t>
      </w:r>
    </w:p>
    <w:p w14:paraId="55F89F9E" w14:textId="02C3A50E" w:rsidR="00AB724E" w:rsidRPr="0077226C" w:rsidRDefault="00AB724E" w:rsidP="002E1D71">
      <w:pPr>
        <w:pStyle w:val="ListParagraph"/>
        <w:numPr>
          <w:ilvl w:val="0"/>
          <w:numId w:val="19"/>
        </w:numPr>
      </w:pPr>
      <w:r w:rsidRPr="005726CD">
        <w:t xml:space="preserve">In accordance with guidance from the Information Commissioner’s Office, parents/carers are welcome to </w:t>
      </w:r>
      <w:r w:rsidRPr="0077226C">
        <w:t>take videos and digital images of their children at school/college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learne</w:t>
      </w:r>
      <w:r w:rsidR="003E3A5B">
        <w:t>rs in the digital/video images</w:t>
      </w:r>
    </w:p>
    <w:p w14:paraId="3E1062BD" w14:textId="0392C071" w:rsidR="00AB724E" w:rsidRPr="0077226C" w:rsidRDefault="00AB724E" w:rsidP="002E1D71">
      <w:pPr>
        <w:pStyle w:val="ListParagraph"/>
        <w:numPr>
          <w:ilvl w:val="0"/>
          <w:numId w:val="19"/>
        </w:numPr>
      </w:pPr>
      <w:r w:rsidRPr="0077226C">
        <w:t>Staff and volunteers are allowed to take digital/video images to support educational aim</w:t>
      </w:r>
      <w:r w:rsidR="0007005D">
        <w:t>s, but must follow school</w:t>
      </w:r>
      <w:r w:rsidRPr="0077226C">
        <w:t xml:space="preserve"> policies concerning the sharing, distribution and</w:t>
      </w:r>
      <w:r w:rsidR="003E3A5B">
        <w:t xml:space="preserve"> publication of those images</w:t>
      </w:r>
    </w:p>
    <w:p w14:paraId="15A8CD8C" w14:textId="22670F41" w:rsidR="00AB724E" w:rsidRPr="0077226C" w:rsidRDefault="00AB724E" w:rsidP="002E1D71">
      <w:pPr>
        <w:pStyle w:val="ListParagraph"/>
        <w:numPr>
          <w:ilvl w:val="0"/>
          <w:numId w:val="19"/>
        </w:numPr>
      </w:pPr>
      <w:r w:rsidRPr="0077226C">
        <w:t>Care should be taken when taking digital/video images that learners are appropriately dressed and are not participating in activities that might bring the individuals or the</w:t>
      </w:r>
      <w:r w:rsidR="003E3A5B">
        <w:t xml:space="preserve"> school into disrepute</w:t>
      </w:r>
    </w:p>
    <w:p w14:paraId="07E22205" w14:textId="77777777" w:rsidR="00AB724E" w:rsidRPr="0077226C" w:rsidRDefault="00AB724E" w:rsidP="002E1D71">
      <w:pPr>
        <w:pStyle w:val="ListParagraph"/>
        <w:numPr>
          <w:ilvl w:val="0"/>
          <w:numId w:val="19"/>
        </w:numPr>
      </w:pPr>
      <w:r w:rsidRPr="0077226C">
        <w:t xml:space="preserve">Learners must not take, use, share, publish or distribute images of others without their permission </w:t>
      </w:r>
    </w:p>
    <w:p w14:paraId="6F128F28" w14:textId="4C7C84AD" w:rsidR="00AB724E" w:rsidRPr="0077226C" w:rsidRDefault="00AB724E" w:rsidP="002E1D71">
      <w:pPr>
        <w:pStyle w:val="ListParagraph"/>
        <w:numPr>
          <w:ilvl w:val="0"/>
          <w:numId w:val="19"/>
        </w:numPr>
      </w:pPr>
      <w:r w:rsidRPr="0077226C">
        <w:t xml:space="preserve">Learners’ full names will not be used anywhere on a website or blog, particularly </w:t>
      </w:r>
      <w:r w:rsidR="003E3A5B">
        <w:t>in association with photographs</w:t>
      </w:r>
    </w:p>
    <w:p w14:paraId="360AF1E2" w14:textId="32851057" w:rsidR="00AB724E" w:rsidRPr="0007005D" w:rsidRDefault="00AB724E" w:rsidP="002E1D71">
      <w:pPr>
        <w:pStyle w:val="ListParagraph"/>
        <w:numPr>
          <w:ilvl w:val="0"/>
          <w:numId w:val="19"/>
        </w:numPr>
        <w:rPr>
          <w:color w:val="003EA4"/>
        </w:rPr>
      </w:pPr>
      <w:r w:rsidRPr="0077226C">
        <w:t>Written permission from parents or carers will be obtained before photographs of learners are publishe</w:t>
      </w:r>
      <w:r w:rsidR="003E3A5B">
        <w:t>d on the school</w:t>
      </w:r>
      <w:r w:rsidR="00BA5E36" w:rsidRPr="0077226C">
        <w:t xml:space="preserve"> website.</w:t>
      </w:r>
    </w:p>
    <w:p w14:paraId="2FED53B1" w14:textId="77777777" w:rsidR="0007005D" w:rsidRDefault="0007005D" w:rsidP="0007005D">
      <w:pPr>
        <w:rPr>
          <w:color w:val="003EA4"/>
        </w:rPr>
      </w:pPr>
    </w:p>
    <w:p w14:paraId="4C25B8D9" w14:textId="77777777" w:rsidR="0007005D" w:rsidRPr="0007005D" w:rsidRDefault="0007005D" w:rsidP="0007005D">
      <w:pPr>
        <w:rPr>
          <w:color w:val="003EA4"/>
        </w:rPr>
      </w:pPr>
    </w:p>
    <w:p w14:paraId="3CB7D923" w14:textId="77777777" w:rsidR="00AB724E" w:rsidRPr="0074570B" w:rsidRDefault="00AB724E" w:rsidP="00AB724E">
      <w:pPr>
        <w:pStyle w:val="Heading3"/>
        <w:rPr>
          <w:color w:val="C0504D" w:themeColor="accent2"/>
        </w:rPr>
      </w:pPr>
      <w:r w:rsidRPr="0074570B">
        <w:rPr>
          <w:color w:val="C0504D" w:themeColor="accent2"/>
        </w:rPr>
        <w:t>Data Protection</w:t>
      </w:r>
    </w:p>
    <w:p w14:paraId="1843ACAC" w14:textId="5235806C" w:rsidR="00AB724E" w:rsidRPr="005726CD" w:rsidRDefault="00AB724E" w:rsidP="00AB724E">
      <w:r w:rsidRPr="005726CD">
        <w:t>The school must ensure that:</w:t>
      </w:r>
    </w:p>
    <w:p w14:paraId="7B9F3CB9" w14:textId="2D71411F" w:rsidR="00AB724E" w:rsidRPr="005726CD" w:rsidRDefault="0007005D" w:rsidP="00E857ED">
      <w:pPr>
        <w:pStyle w:val="ListParagraph"/>
        <w:numPr>
          <w:ilvl w:val="0"/>
          <w:numId w:val="21"/>
        </w:numPr>
      </w:pPr>
      <w:r>
        <w:t>It adheres to LA Data Protection requirements</w:t>
      </w:r>
    </w:p>
    <w:p w14:paraId="26E982B7" w14:textId="7EAB337E" w:rsidR="00AB724E" w:rsidRPr="005726CD" w:rsidRDefault="00AB724E" w:rsidP="00AB724E">
      <w:pPr>
        <w:rPr>
          <w:color w:val="003EA4"/>
        </w:rPr>
      </w:pPr>
      <w:r w:rsidRPr="005726CD">
        <w:rPr>
          <w:b/>
          <w:color w:val="494949"/>
        </w:rPr>
        <w:t>Staff must ensure that they</w:t>
      </w:r>
      <w:r w:rsidRPr="005726CD">
        <w:rPr>
          <w:color w:val="003EA4"/>
        </w:rPr>
        <w:t xml:space="preserve">: </w:t>
      </w:r>
    </w:p>
    <w:p w14:paraId="6748638C" w14:textId="77777777" w:rsidR="00AB724E" w:rsidRPr="0077226C" w:rsidRDefault="00AB724E" w:rsidP="002E1D71">
      <w:pPr>
        <w:pStyle w:val="ListParagraph"/>
        <w:numPr>
          <w:ilvl w:val="0"/>
          <w:numId w:val="22"/>
        </w:numPr>
      </w:pPr>
      <w:r w:rsidRPr="0077226C">
        <w:t>At all times take care to ensure the safe keeping of personal data, minimising the risk of its loss or misuse.</w:t>
      </w:r>
    </w:p>
    <w:p w14:paraId="5F1FCD1F" w14:textId="77777777" w:rsidR="00AB724E" w:rsidRPr="0077226C" w:rsidRDefault="00AB724E" w:rsidP="002E1D71">
      <w:pPr>
        <w:pStyle w:val="ListParagraph"/>
        <w:numPr>
          <w:ilvl w:val="0"/>
          <w:numId w:val="22"/>
        </w:numPr>
      </w:pPr>
      <w:r w:rsidRPr="0077226C">
        <w:t>Use personal data only on secure password protected computers and other devices, ensuring that they are properly “logged-off” at the end of any session in which they are using personal data.</w:t>
      </w:r>
    </w:p>
    <w:p w14:paraId="27F57F57" w14:textId="77777777" w:rsidR="00AB724E" w:rsidRPr="005726CD" w:rsidRDefault="00AB724E" w:rsidP="00AB724E">
      <w:pPr>
        <w:rPr>
          <w:b/>
        </w:rPr>
      </w:pPr>
      <w:r w:rsidRPr="00880BE1">
        <w:t>When</w:t>
      </w:r>
      <w:r>
        <w:t xml:space="preserve"> </w:t>
      </w:r>
      <w:r w:rsidRPr="00880BE1">
        <w:t xml:space="preserve">personal data is stored on any portable computer system, memory stick or any other </w:t>
      </w:r>
      <w:r w:rsidRPr="005726CD">
        <w:t>removable media:</w:t>
      </w:r>
    </w:p>
    <w:p w14:paraId="102301F4" w14:textId="77777777" w:rsidR="00AB724E" w:rsidRPr="005726CD" w:rsidRDefault="00AB724E" w:rsidP="002E1D71">
      <w:pPr>
        <w:pStyle w:val="ListParagraph"/>
        <w:numPr>
          <w:ilvl w:val="0"/>
          <w:numId w:val="23"/>
        </w:numPr>
      </w:pPr>
      <w:r w:rsidRPr="005726CD">
        <w:t xml:space="preserve">the data must be encrypted and password protected </w:t>
      </w:r>
    </w:p>
    <w:p w14:paraId="2A0E9CD9" w14:textId="545FAA08" w:rsidR="00AB724E" w:rsidRPr="005726CD" w:rsidRDefault="00AB724E" w:rsidP="002E1D71">
      <w:pPr>
        <w:pStyle w:val="ListParagraph"/>
        <w:numPr>
          <w:ilvl w:val="0"/>
          <w:numId w:val="23"/>
        </w:numPr>
        <w:rPr>
          <w:color w:val="003EA4"/>
        </w:rPr>
      </w:pPr>
      <w:r w:rsidRPr="005726CD">
        <w:t xml:space="preserve">the device must be password protected </w:t>
      </w:r>
    </w:p>
    <w:p w14:paraId="0DA3F4F2" w14:textId="77777777" w:rsidR="00AB724E" w:rsidRPr="005726CD" w:rsidRDefault="00AB724E" w:rsidP="002E1D71">
      <w:pPr>
        <w:pStyle w:val="ListParagraph"/>
        <w:numPr>
          <w:ilvl w:val="0"/>
          <w:numId w:val="23"/>
        </w:numPr>
      </w:pPr>
      <w:r w:rsidRPr="005726CD">
        <w:rPr>
          <w:noProof/>
          <w:lang w:eastAsia="en-GB"/>
        </w:rPr>
        <mc:AlternateContent>
          <mc:Choice Requires="wps">
            <w:drawing>
              <wp:anchor distT="0" distB="0" distL="114300" distR="114300" simplePos="0" relativeHeight="251649024" behindDoc="0" locked="0" layoutInCell="1" allowOverlap="1" wp14:anchorId="202812DD" wp14:editId="3ED52E75">
                <wp:simplePos x="0" y="0"/>
                <wp:positionH relativeFrom="column">
                  <wp:posOffset>-1784985</wp:posOffset>
                </wp:positionH>
                <wp:positionV relativeFrom="paragraph">
                  <wp:posOffset>621030</wp:posOffset>
                </wp:positionV>
                <wp:extent cx="800100" cy="571500"/>
                <wp:effectExtent l="0" t="0" r="381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F34B9" w14:textId="77777777" w:rsidR="00337239" w:rsidRDefault="00337239" w:rsidP="00AB724E">
                            <w:pPr>
                              <w:jc w:val="center"/>
                              <w:rPr>
                                <w:rFonts w:ascii="Arial" w:hAnsi="Arial"/>
                              </w:rPr>
                            </w:pPr>
                            <w:r>
                              <w:rPr>
                                <w:rFonts w:ascii="Arial" w:hAnsi="Arial"/>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02812DD" id="Text Box 8" o:spid="_x0000_s1031" type="#_x0000_t202" style="position:absolute;left:0;text-align:left;margin-left:-140.55pt;margin-top:48.9pt;width:63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" filled="f" stroked="f">
                <v:textbox>
                  <w:txbxContent>
                    <w:p w14:paraId="6D9F34B9" w14:textId="77777777" w:rsidR="00337239" w:rsidRDefault="00337239" w:rsidP="00AB724E">
                      <w:pPr>
                        <w:jc w:val="center"/>
                        <w:rPr>
                          <w:rFonts w:ascii="Arial" w:hAnsi="Arial"/>
                        </w:rPr>
                      </w:pPr>
                      <w:r>
                        <w:rPr>
                          <w:rFonts w:ascii="Arial" w:hAnsi="Arial"/>
                          <w:color w:val="FFFFFF"/>
                          <w:sz w:val="60"/>
                        </w:rPr>
                        <w:t>16</w:t>
                      </w:r>
                    </w:p>
                  </w:txbxContent>
                </v:textbox>
              </v:shape>
            </w:pict>
          </mc:Fallback>
        </mc:AlternateContent>
      </w:r>
      <w:r w:rsidRPr="005726CD">
        <w:t xml:space="preserve">the device must offer approved virus and malware checking software </w:t>
      </w:r>
    </w:p>
    <w:p w14:paraId="65F89FA9" w14:textId="256FF9FF" w:rsidR="00AB724E" w:rsidRDefault="00AB724E" w:rsidP="00AB724E">
      <w:pPr>
        <w:pStyle w:val="ListParagraph"/>
        <w:numPr>
          <w:ilvl w:val="0"/>
          <w:numId w:val="23"/>
        </w:numPr>
      </w:pPr>
      <w:r w:rsidRPr="005726CD">
        <w:t>the data must be securely deleted from the device, in l</w:t>
      </w:r>
      <w:r w:rsidR="00BA5E36">
        <w:t xml:space="preserve">ine with school/college policy </w:t>
      </w:r>
      <w:r w:rsidRPr="005726CD">
        <w:t>once it has been transferred or its use is complete</w:t>
      </w:r>
    </w:p>
    <w:p w14:paraId="0CD8401D" w14:textId="77777777" w:rsidR="00517B8C" w:rsidRPr="0074570B" w:rsidRDefault="00517B8C" w:rsidP="00E857ED">
      <w:pPr>
        <w:pStyle w:val="Heading3"/>
        <w:rPr>
          <w:color w:val="C0504D" w:themeColor="accent2"/>
        </w:rPr>
      </w:pPr>
      <w:r w:rsidRPr="0074570B">
        <w:rPr>
          <w:color w:val="C0504D" w:themeColor="accent2"/>
        </w:rPr>
        <w:t xml:space="preserve">Communications </w:t>
      </w:r>
    </w:p>
    <w:p w14:paraId="71EE3DD0" w14:textId="4951B0B1" w:rsidR="00517B8C" w:rsidRPr="005726CD" w:rsidRDefault="00517B8C" w:rsidP="0077226C">
      <w:pPr>
        <w:rPr>
          <w:rFonts w:ascii="Arial" w:hAnsi="Arial"/>
          <w:color w:val="494949"/>
        </w:rPr>
      </w:pPr>
      <w:r w:rsidRPr="005726CD">
        <w:t xml:space="preserve">A wide range of rapidly developing communications technologies has the potential to enhance learning. </w:t>
      </w:r>
    </w:p>
    <w:p w14:paraId="251C7E15" w14:textId="77777777" w:rsidR="00517B8C" w:rsidRPr="005726CD" w:rsidRDefault="00517B8C" w:rsidP="00517B8C">
      <w:pPr>
        <w:pStyle w:val="body"/>
        <w:ind w:left="-1701"/>
        <w:rPr>
          <w:rFonts w:ascii="Arial" w:hAnsi="Arial"/>
          <w:color w:val="C66D25"/>
        </w:rPr>
      </w:pPr>
    </w:p>
    <w:p w14:paraId="7D390941" w14:textId="77777777" w:rsidR="00517B8C" w:rsidRPr="0077226C" w:rsidRDefault="00517B8C" w:rsidP="00195B9F">
      <w:r w:rsidRPr="005726CD">
        <w:t xml:space="preserve">When using communication technologies the school/college considers </w:t>
      </w:r>
      <w:r w:rsidR="00195B9F" w:rsidRPr="005726CD">
        <w:t>the following as good practice</w:t>
      </w:r>
      <w:r w:rsidR="00195B9F" w:rsidRPr="0077226C">
        <w:t>:</w:t>
      </w:r>
    </w:p>
    <w:p w14:paraId="10250764" w14:textId="74B4FEA5" w:rsidR="00517B8C" w:rsidRPr="0077226C" w:rsidRDefault="000C153A" w:rsidP="002E1D71">
      <w:pPr>
        <w:pStyle w:val="ListParagraph"/>
        <w:numPr>
          <w:ilvl w:val="0"/>
          <w:numId w:val="24"/>
        </w:numPr>
      </w:pPr>
      <w:r>
        <w:t>The official school</w:t>
      </w:r>
      <w:r w:rsidR="00517B8C" w:rsidRPr="0077226C">
        <w:t xml:space="preserve"> email service may be regarded as safe and secure and is monitored. Users should be aware that email communications are monitored. </w:t>
      </w:r>
    </w:p>
    <w:p w14:paraId="779935B5" w14:textId="34775062" w:rsidR="00517B8C" w:rsidRPr="0077226C" w:rsidRDefault="00517B8C" w:rsidP="002E1D71">
      <w:pPr>
        <w:pStyle w:val="ListParagraph"/>
        <w:numPr>
          <w:ilvl w:val="0"/>
          <w:numId w:val="24"/>
        </w:numPr>
      </w:pPr>
      <w:r w:rsidRPr="0077226C">
        <w:t>Users must immediately report to the nominated person – in ac</w:t>
      </w:r>
      <w:r w:rsidR="000C153A">
        <w:t xml:space="preserve">cordance with the school </w:t>
      </w:r>
      <w:r w:rsidRPr="0077226C">
        <w:t xml:space="preserve">policy - the receipt of any communication that makes them feel uncomfortable, is offensive, discriminatory, threatening or bullying in nature and must not respond to any such communication. </w:t>
      </w:r>
    </w:p>
    <w:p w14:paraId="4BAE4B4D" w14:textId="1D47467A" w:rsidR="00517B8C" w:rsidRPr="0077226C" w:rsidRDefault="00517B8C" w:rsidP="002E1D71">
      <w:pPr>
        <w:pStyle w:val="ListParagraph"/>
        <w:numPr>
          <w:ilvl w:val="0"/>
          <w:numId w:val="24"/>
        </w:numPr>
      </w:pPr>
      <w:r w:rsidRPr="0077226C">
        <w:t xml:space="preserve">Any digital communication between staff and learners or parents/carers (email, chat, learning platform, etc.) must be professional in tone and content. </w:t>
      </w:r>
    </w:p>
    <w:p w14:paraId="788BAE33" w14:textId="49B56745" w:rsidR="00517B8C" w:rsidRPr="0077226C" w:rsidRDefault="00517B8C" w:rsidP="002E1D71">
      <w:pPr>
        <w:pStyle w:val="ListParagraph"/>
        <w:numPr>
          <w:ilvl w:val="0"/>
          <w:numId w:val="24"/>
        </w:numPr>
        <w:rPr>
          <w:color w:val="003EA4"/>
        </w:rPr>
      </w:pPr>
      <w:r w:rsidRPr="0077226C">
        <w:t>Whole class/</w:t>
      </w:r>
      <w:r w:rsidR="00BA5E36" w:rsidRPr="0077226C">
        <w:t xml:space="preserve">group email addresses may be used </w:t>
      </w:r>
      <w:r w:rsidRPr="0077226C">
        <w:t xml:space="preserve">for educational use. </w:t>
      </w:r>
    </w:p>
    <w:p w14:paraId="21A6C394" w14:textId="77777777" w:rsidR="00517B8C" w:rsidRPr="0077226C" w:rsidRDefault="00517B8C" w:rsidP="002E1D71">
      <w:pPr>
        <w:pStyle w:val="ListParagraph"/>
        <w:numPr>
          <w:ilvl w:val="0"/>
          <w:numId w:val="24"/>
        </w:numPr>
      </w:pPr>
      <w:r w:rsidRPr="0077226C">
        <w:t>Learners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2EDF483A" w14:textId="77777777" w:rsidR="00517B8C" w:rsidRDefault="00517B8C" w:rsidP="00517B8C">
      <w:pPr>
        <w:pStyle w:val="Heading3"/>
        <w:rPr>
          <w:color w:val="C0504D" w:themeColor="accent2"/>
        </w:rPr>
      </w:pPr>
      <w:r w:rsidRPr="0074570B">
        <w:rPr>
          <w:color w:val="C0504D" w:themeColor="accent2"/>
        </w:rPr>
        <w:t xml:space="preserve">Social media </w:t>
      </w:r>
    </w:p>
    <w:p w14:paraId="7EE2C9C0" w14:textId="60538223" w:rsidR="00517B8C" w:rsidRPr="005726CD" w:rsidRDefault="00517B8C" w:rsidP="003543C0">
      <w:r w:rsidRPr="005726CD">
        <w:t>All staff are expected to demonstrate a professional approach and respect for learners and their families and for colle</w:t>
      </w:r>
      <w:r w:rsidR="003543C0" w:rsidRPr="005726CD">
        <w:t>agues and the learning setting.</w:t>
      </w:r>
    </w:p>
    <w:p w14:paraId="5D62B4C6" w14:textId="390BA391" w:rsidR="00517B8C" w:rsidRPr="005726CD" w:rsidRDefault="00517B8C" w:rsidP="00517B8C">
      <w:pPr>
        <w:rPr>
          <w:lang w:val="en-US"/>
        </w:rPr>
      </w:pPr>
      <w:r w:rsidRPr="005726CD">
        <w:rPr>
          <w:lang w:val="en-US"/>
        </w:rPr>
        <w:t xml:space="preserve">The school provides the following measures to ensure reasonable steps are in place to minimise risk of harm to through: </w:t>
      </w:r>
    </w:p>
    <w:p w14:paraId="2EBDEAAB" w14:textId="77777777" w:rsidR="00517B8C" w:rsidRPr="005726CD" w:rsidRDefault="00517B8C" w:rsidP="002E1D71">
      <w:pPr>
        <w:pStyle w:val="ListParagraph"/>
        <w:numPr>
          <w:ilvl w:val="0"/>
          <w:numId w:val="25"/>
        </w:numPr>
        <w:rPr>
          <w:lang w:val="en-US"/>
        </w:rPr>
      </w:pPr>
      <w:r w:rsidRPr="005726CD">
        <w:rPr>
          <w:lang w:val="en-US"/>
        </w:rPr>
        <w:t>Ensuring that personal information is not published</w:t>
      </w:r>
    </w:p>
    <w:p w14:paraId="46E07AB0" w14:textId="77777777" w:rsidR="00517B8C" w:rsidRPr="005726CD" w:rsidRDefault="00517B8C" w:rsidP="002E1D71">
      <w:pPr>
        <w:pStyle w:val="ListParagraph"/>
        <w:numPr>
          <w:ilvl w:val="0"/>
          <w:numId w:val="25"/>
        </w:numPr>
        <w:rPr>
          <w:lang w:val="en-US"/>
        </w:rPr>
      </w:pPr>
      <w:r w:rsidRPr="005726CD">
        <w:rPr>
          <w:lang w:val="en-US"/>
        </w:rPr>
        <w:t xml:space="preserve">Training is provided including: acceptable use; social media risks; checking of settings; data protection; reporting issues </w:t>
      </w:r>
    </w:p>
    <w:p w14:paraId="2CCF803D" w14:textId="77777777" w:rsidR="00517B8C" w:rsidRPr="005726CD" w:rsidRDefault="00517B8C" w:rsidP="002E1D71">
      <w:pPr>
        <w:pStyle w:val="ListParagraph"/>
        <w:numPr>
          <w:ilvl w:val="0"/>
          <w:numId w:val="25"/>
        </w:numPr>
        <w:rPr>
          <w:lang w:val="en-US"/>
        </w:rPr>
      </w:pPr>
      <w:r w:rsidRPr="005726CD">
        <w:rPr>
          <w:lang w:val="en-US"/>
        </w:rPr>
        <w:t>Clear reporting guidance, including responsibilities, procedures and sanctions</w:t>
      </w:r>
    </w:p>
    <w:p w14:paraId="2F7776E2" w14:textId="77777777" w:rsidR="00517B8C" w:rsidRPr="005726CD" w:rsidRDefault="00517B8C" w:rsidP="00195B9F">
      <w:pPr>
        <w:pStyle w:val="ListParagraph"/>
        <w:numPr>
          <w:ilvl w:val="0"/>
          <w:numId w:val="25"/>
        </w:numPr>
        <w:rPr>
          <w:lang w:val="en-US"/>
        </w:rPr>
      </w:pPr>
      <w:r w:rsidRPr="005726CD">
        <w:rPr>
          <w:lang w:val="en-US"/>
        </w:rPr>
        <w:t>Risk assessment, including legal risk</w:t>
      </w:r>
    </w:p>
    <w:p w14:paraId="151883F6" w14:textId="17F70F0F" w:rsidR="00517B8C" w:rsidRPr="005726CD" w:rsidRDefault="00517B8C" w:rsidP="00517B8C">
      <w:pPr>
        <w:rPr>
          <w:lang w:val="en-US"/>
        </w:rPr>
      </w:pPr>
      <w:r w:rsidRPr="005726CD">
        <w:rPr>
          <w:lang w:val="en-US"/>
        </w:rPr>
        <w:t>School staff should ensure that:</w:t>
      </w:r>
    </w:p>
    <w:p w14:paraId="688B2F42" w14:textId="589126EF" w:rsidR="00517B8C" w:rsidRPr="005726CD" w:rsidRDefault="000C153A" w:rsidP="002E1D71">
      <w:pPr>
        <w:pStyle w:val="ListParagraph"/>
        <w:numPr>
          <w:ilvl w:val="0"/>
          <w:numId w:val="26"/>
        </w:numPr>
        <w:rPr>
          <w:lang w:val="en-US"/>
        </w:rPr>
      </w:pPr>
      <w:r>
        <w:rPr>
          <w:lang w:val="en-US"/>
        </w:rPr>
        <w:t xml:space="preserve">No reference should be made in personal </w:t>
      </w:r>
      <w:r w:rsidR="00517B8C" w:rsidRPr="005726CD">
        <w:rPr>
          <w:lang w:val="en-US"/>
        </w:rPr>
        <w:t xml:space="preserve">social media to learners, parents and carers or school staff </w:t>
      </w:r>
    </w:p>
    <w:p w14:paraId="3EA0EE56" w14:textId="7C09676C" w:rsidR="00517B8C" w:rsidRPr="005726CD" w:rsidRDefault="00517B8C" w:rsidP="002E1D71">
      <w:pPr>
        <w:pStyle w:val="ListParagraph"/>
        <w:numPr>
          <w:ilvl w:val="0"/>
          <w:numId w:val="26"/>
        </w:numPr>
        <w:rPr>
          <w:lang w:val="en-US"/>
        </w:rPr>
      </w:pPr>
      <w:r w:rsidRPr="005726CD">
        <w:rPr>
          <w:lang w:val="en-US"/>
        </w:rPr>
        <w:t xml:space="preserve">They do not engage in online discussion on personal matters relating to members of the school community </w:t>
      </w:r>
    </w:p>
    <w:p w14:paraId="3EE440A5" w14:textId="0FD18430" w:rsidR="00517B8C" w:rsidRPr="005726CD" w:rsidRDefault="00517B8C" w:rsidP="002E1D71">
      <w:pPr>
        <w:pStyle w:val="ListParagraph"/>
        <w:numPr>
          <w:ilvl w:val="0"/>
          <w:numId w:val="26"/>
        </w:numPr>
        <w:rPr>
          <w:lang w:val="en-US"/>
        </w:rPr>
      </w:pPr>
      <w:r w:rsidRPr="005726CD">
        <w:rPr>
          <w:lang w:val="en-US"/>
        </w:rPr>
        <w:t>Personal opinions should not be attributed to the school or local authority</w:t>
      </w:r>
    </w:p>
    <w:p w14:paraId="5590C6E4" w14:textId="77777777" w:rsidR="00517B8C" w:rsidRPr="005726CD" w:rsidRDefault="00517B8C" w:rsidP="00195B9F">
      <w:pPr>
        <w:pStyle w:val="ListParagraph"/>
        <w:numPr>
          <w:ilvl w:val="0"/>
          <w:numId w:val="26"/>
        </w:numPr>
        <w:rPr>
          <w:lang w:val="en-US"/>
        </w:rPr>
      </w:pPr>
      <w:r w:rsidRPr="005726CD">
        <w:rPr>
          <w:lang w:val="en-US"/>
        </w:rPr>
        <w:t xml:space="preserve">Security settings on personal social media profiles are regularly checked to minimise risk of loss of personal information. </w:t>
      </w:r>
    </w:p>
    <w:p w14:paraId="2E2B0793" w14:textId="73C8D2EB" w:rsidR="00517B8C" w:rsidRPr="005726CD" w:rsidRDefault="00517B8C" w:rsidP="00517B8C">
      <w:r w:rsidRPr="005726CD">
        <w:t>When official school social media accounts are established there should be:</w:t>
      </w:r>
    </w:p>
    <w:p w14:paraId="43CE57B6" w14:textId="77777777" w:rsidR="00517B8C" w:rsidRPr="005726CD" w:rsidRDefault="00517B8C" w:rsidP="002E1D71">
      <w:pPr>
        <w:pStyle w:val="ListParagraph"/>
        <w:numPr>
          <w:ilvl w:val="0"/>
          <w:numId w:val="27"/>
        </w:numPr>
      </w:pPr>
      <w:r w:rsidRPr="005726CD">
        <w:t>A process for approval by senior leaders</w:t>
      </w:r>
    </w:p>
    <w:p w14:paraId="5E07BBA1" w14:textId="7C7C959B" w:rsidR="00517B8C" w:rsidRPr="005726CD" w:rsidRDefault="000C153A" w:rsidP="002E1D71">
      <w:pPr>
        <w:pStyle w:val="ListParagraph"/>
        <w:numPr>
          <w:ilvl w:val="0"/>
          <w:numId w:val="27"/>
        </w:numPr>
      </w:pPr>
      <w:r>
        <w:t>A</w:t>
      </w:r>
      <w:r w:rsidR="00517B8C" w:rsidRPr="005726CD">
        <w:t>dministration and monitoring of these accounts – involving at least two members of staff</w:t>
      </w:r>
    </w:p>
    <w:p w14:paraId="0531F142" w14:textId="2CED6FB0" w:rsidR="00517B8C" w:rsidRPr="005726CD" w:rsidRDefault="00517B8C" w:rsidP="000C153A">
      <w:pPr>
        <w:pStyle w:val="ListParagraph"/>
        <w:numPr>
          <w:ilvl w:val="0"/>
          <w:numId w:val="27"/>
        </w:numPr>
      </w:pPr>
      <w:r w:rsidRPr="005726CD">
        <w:t xml:space="preserve">A code of behaviour for users of the accounts, including </w:t>
      </w:r>
      <w:r w:rsidR="000C153A">
        <w:t>s</w:t>
      </w:r>
      <w:r w:rsidRPr="005726CD">
        <w:t>ystems for reporting and dealing with abuse and misuse</w:t>
      </w:r>
    </w:p>
    <w:p w14:paraId="68011C35" w14:textId="119EDF94" w:rsidR="00517B8C" w:rsidRPr="005726CD" w:rsidRDefault="00517B8C" w:rsidP="00914D66">
      <w:pPr>
        <w:pStyle w:val="ListParagraph"/>
        <w:numPr>
          <w:ilvl w:val="0"/>
          <w:numId w:val="27"/>
        </w:numPr>
      </w:pPr>
      <w:r w:rsidRPr="005726CD">
        <w:t>Understanding of how incidents may b</w:t>
      </w:r>
      <w:r w:rsidR="000C153A">
        <w:t>e dealt with under school</w:t>
      </w:r>
      <w:r w:rsidRPr="005726CD">
        <w:t xml:space="preserve"> disciplinary procedures</w:t>
      </w:r>
    </w:p>
    <w:p w14:paraId="797A593C" w14:textId="4C6AF011" w:rsidR="0015168E" w:rsidRPr="0074570B" w:rsidRDefault="0015168E" w:rsidP="0015168E">
      <w:pPr>
        <w:pStyle w:val="Heading2"/>
        <w:rPr>
          <w:color w:val="C0504D" w:themeColor="accent2"/>
        </w:rPr>
      </w:pPr>
      <w:bookmarkStart w:id="6" w:name="_Toc472776206"/>
      <w:r w:rsidRPr="0074570B">
        <w:rPr>
          <w:color w:val="C0504D" w:themeColor="accent2"/>
        </w:rPr>
        <w:t>Responding to incidents of misuse</w:t>
      </w:r>
      <w:bookmarkEnd w:id="6"/>
    </w:p>
    <w:p w14:paraId="524C2FB1" w14:textId="77777777" w:rsidR="0015168E" w:rsidRPr="0074570B" w:rsidRDefault="0015168E" w:rsidP="0015168E">
      <w:pPr>
        <w:pStyle w:val="Heading3"/>
        <w:rPr>
          <w:rFonts w:cs="Arial"/>
          <w:color w:val="C0504D" w:themeColor="accent2"/>
        </w:rPr>
      </w:pPr>
      <w:r w:rsidRPr="0074570B">
        <w:rPr>
          <w:color w:val="C0504D" w:themeColor="accent2"/>
        </w:rPr>
        <w:t xml:space="preserve">Illegal Incidents </w:t>
      </w:r>
    </w:p>
    <w:p w14:paraId="4FCE8C17" w14:textId="7CC59C9D" w:rsidR="0015168E" w:rsidRPr="005726CD" w:rsidRDefault="0015168E" w:rsidP="0015168E">
      <w:r w:rsidRPr="005726CD">
        <w:t xml:space="preserve">If there is any suspicion that the web site(s) concerned may contain child abuse images, or if there is any other suspected illegal activity, refer to the right hand side of the flowchart for responding to online safety incidents and report immediately to the police. </w:t>
      </w:r>
    </w:p>
    <w:p w14:paraId="41E132AF" w14:textId="5D59E891" w:rsidR="0015168E" w:rsidRPr="005726CD" w:rsidRDefault="00F93CA4" w:rsidP="0015168E">
      <w:pPr>
        <w:pStyle w:val="Default"/>
        <w:ind w:left="-567"/>
        <w:jc w:val="center"/>
      </w:pPr>
      <w:r>
        <w:rPr>
          <w:noProof/>
          <w:lang w:eastAsia="en-GB"/>
        </w:rPr>
        <mc:AlternateContent>
          <mc:Choice Requires="wps">
            <w:drawing>
              <wp:anchor distT="0" distB="0" distL="114300" distR="114300" simplePos="0" relativeHeight="251678720" behindDoc="0" locked="0" layoutInCell="1" allowOverlap="1" wp14:anchorId="5D3BE1AF" wp14:editId="3EEAA810">
                <wp:simplePos x="0" y="0"/>
                <wp:positionH relativeFrom="column">
                  <wp:posOffset>1648047</wp:posOffset>
                </wp:positionH>
                <wp:positionV relativeFrom="paragraph">
                  <wp:posOffset>6379535</wp:posOffset>
                </wp:positionV>
                <wp:extent cx="0" cy="223284"/>
                <wp:effectExtent l="114300" t="19050" r="76200" b="81915"/>
                <wp:wrapNone/>
                <wp:docPr id="6" name="Straight Arrow Connector 6"/>
                <wp:cNvGraphicFramePr/>
                <a:graphic xmlns:a="http://schemas.openxmlformats.org/drawingml/2006/main">
                  <a:graphicData uri="http://schemas.microsoft.com/office/word/2010/wordprocessingShape">
                    <wps:wsp>
                      <wps:cNvCnPr/>
                      <wps:spPr>
                        <a:xfrm>
                          <a:off x="0" y="0"/>
                          <a:ext cx="0" cy="22328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5="http://schemas.microsoft.com/office/word/2012/wordml">
            <w:pict>
              <v:shapetype w14:anchorId="3B9E72C4" id="_x0000_t32" coordsize="21600,21600" o:spt="32" o:oned="t" path="m,l21600,21600e" filled="f">
                <v:path arrowok="t" fillok="f" o:connecttype="none"/>
                <o:lock v:ext="edit" shapetype="t"/>
              </v:shapetype>
              <v:shape id="Straight Arrow Connector 6" o:spid="_x0000_s1026" type="#_x0000_t32" style="position:absolute;margin-left:129.75pt;margin-top:502.35pt;width:0;height:17.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" strokecolor="#4f81bd [3204]" strokeweight="3pt">
                <v:stroke endarrow="block"/>
                <v:shadow on="t" color="black" opacity="22937f" origin=",.5" offset="0,.63889mm"/>
              </v:shape>
            </w:pict>
          </mc:Fallback>
        </mc:AlternateContent>
      </w:r>
      <w:r w:rsidR="000C153A">
        <w:rPr>
          <w:noProof/>
          <w:lang w:eastAsia="en-GB"/>
        </w:rPr>
        <mc:AlternateContent>
          <mc:Choice Requires="wps">
            <w:drawing>
              <wp:anchor distT="0" distB="0" distL="114300" distR="114300" simplePos="0" relativeHeight="251677696" behindDoc="0" locked="0" layoutInCell="1" allowOverlap="1" wp14:anchorId="416F3AB9" wp14:editId="46130B46">
                <wp:simplePos x="0" y="0"/>
                <wp:positionH relativeFrom="column">
                  <wp:posOffset>1222745</wp:posOffset>
                </wp:positionH>
                <wp:positionV relativeFrom="paragraph">
                  <wp:posOffset>6687879</wp:posOffset>
                </wp:positionV>
                <wp:extent cx="924516" cy="520995"/>
                <wp:effectExtent l="0" t="0" r="0" b="0"/>
                <wp:wrapNone/>
                <wp:docPr id="3" name="Text Box 3"/>
                <wp:cNvGraphicFramePr/>
                <a:graphic xmlns:a="http://schemas.openxmlformats.org/drawingml/2006/main">
                  <a:graphicData uri="http://schemas.microsoft.com/office/word/2010/wordprocessingShape">
                    <wps:wsp>
                      <wps:cNvSpPr txBox="1"/>
                      <wps:spPr>
                        <a:xfrm>
                          <a:off x="0" y="0"/>
                          <a:ext cx="924516" cy="520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E1299" w14:textId="2DC2F530" w:rsidR="000C153A" w:rsidRPr="000C153A" w:rsidRDefault="000C153A" w:rsidP="00F93CA4">
                            <w:pPr>
                              <w:jc w:val="center"/>
                              <w:rPr>
                                <w:sz w:val="16"/>
                                <w:szCs w:val="16"/>
                              </w:rPr>
                            </w:pPr>
                            <w:r w:rsidRPr="000C153A">
                              <w:rPr>
                                <w:sz w:val="16"/>
                                <w:szCs w:val="16"/>
                              </w:rPr>
                              <w:t>Report</w:t>
                            </w:r>
                            <w:r w:rsidR="00F93CA4">
                              <w:rPr>
                                <w:sz w:val="16"/>
                                <w:szCs w:val="16"/>
                              </w:rPr>
                              <w:t xml:space="preserve"> </w:t>
                            </w:r>
                            <w:r w:rsidRPr="000C153A">
                              <w:rPr>
                                <w:sz w:val="16"/>
                                <w:szCs w:val="16"/>
                              </w:rPr>
                              <w:t>to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6F3AB9" id="Text Box 3" o:spid="_x0000_s1032" type="#_x0000_t202" style="position:absolute;left:0;text-align:left;margin-left:96.3pt;margin-top:526.6pt;width:72.8pt;height: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" filled="f" stroked="f" strokeweight=".5pt">
                <v:textbox>
                  <w:txbxContent>
                    <w:p w14:paraId="3FAE1299" w14:textId="2DC2F530" w:rsidR="000C153A" w:rsidRPr="000C153A" w:rsidRDefault="000C153A" w:rsidP="00F93CA4">
                      <w:pPr>
                        <w:jc w:val="center"/>
                        <w:rPr>
                          <w:sz w:val="16"/>
                          <w:szCs w:val="16"/>
                        </w:rPr>
                      </w:pPr>
                      <w:r w:rsidRPr="000C153A">
                        <w:rPr>
                          <w:sz w:val="16"/>
                          <w:szCs w:val="16"/>
                        </w:rPr>
                        <w:t>Report</w:t>
                      </w:r>
                      <w:r w:rsidR="00F93CA4">
                        <w:rPr>
                          <w:sz w:val="16"/>
                          <w:szCs w:val="16"/>
                        </w:rPr>
                        <w:t xml:space="preserve"> </w:t>
                      </w:r>
                      <w:r w:rsidRPr="000C153A">
                        <w:rPr>
                          <w:sz w:val="16"/>
                          <w:szCs w:val="16"/>
                        </w:rPr>
                        <w:t>to parents</w:t>
                      </w:r>
                    </w:p>
                  </w:txbxContent>
                </v:textbox>
              </v:shape>
            </w:pict>
          </mc:Fallback>
        </mc:AlternateContent>
      </w:r>
      <w:r w:rsidR="000C153A">
        <w:rPr>
          <w:noProof/>
          <w:lang w:eastAsia="en-GB"/>
        </w:rPr>
        <mc:AlternateContent>
          <mc:Choice Requires="wps">
            <w:drawing>
              <wp:anchor distT="0" distB="0" distL="114300" distR="114300" simplePos="0" relativeHeight="251676672" behindDoc="0" locked="0" layoutInCell="1" allowOverlap="1" wp14:anchorId="2F97D120" wp14:editId="0F18AEF9">
                <wp:simplePos x="0" y="0"/>
                <wp:positionH relativeFrom="column">
                  <wp:posOffset>1148316</wp:posOffset>
                </wp:positionH>
                <wp:positionV relativeFrom="page">
                  <wp:posOffset>7495953</wp:posOffset>
                </wp:positionV>
                <wp:extent cx="1040400" cy="680400"/>
                <wp:effectExtent l="57150" t="38100" r="83820" b="100965"/>
                <wp:wrapNone/>
                <wp:docPr id="2" name="Flowchart: Alternate Process 2"/>
                <wp:cNvGraphicFramePr/>
                <a:graphic xmlns:a="http://schemas.openxmlformats.org/drawingml/2006/main">
                  <a:graphicData uri="http://schemas.microsoft.com/office/word/2010/wordprocessingShape">
                    <wps:wsp>
                      <wps:cNvSpPr/>
                      <wps:spPr>
                        <a:xfrm>
                          <a:off x="0" y="0"/>
                          <a:ext cx="1040400" cy="680400"/>
                        </a:xfrm>
                        <a:prstGeom prst="flowChartAlternateProcess">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27F0CE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90.4pt;margin-top:590.25pt;width:81.9pt;height:5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" fillcolor="#a5d5e2 [1624]" strokecolor="#40a7c2 [3048]">
                <v:fill color2="#e4f2f6 [504]" rotate="t" angle="180" colors="0 #9eeaff;22938f #bbefff;1 #e4f9ff" focus="100%" type="gradient"/>
                <v:shadow on="t" color="black" opacity="24903f" origin=",.5" offset="0,.55556mm"/>
                <w10:wrap anchory="page"/>
              </v:shape>
            </w:pict>
          </mc:Fallback>
        </mc:AlternateContent>
      </w:r>
      <w:r w:rsidR="0015168E" w:rsidRPr="005726CD">
        <w:rPr>
          <w:noProof/>
          <w:lang w:eastAsia="en-GB"/>
        </w:rPr>
        <w:drawing>
          <wp:inline distT="0" distB="0" distL="0" distR="0" wp14:anchorId="025232C1" wp14:editId="0A719D58">
            <wp:extent cx="5991225" cy="8458200"/>
            <wp:effectExtent l="0" t="0" r="9525" b="0"/>
            <wp:docPr id="18" name="Picture 1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4"/>
                    <a:srcRect t="3490" b="991"/>
                    <a:stretch/>
                  </pic:blipFill>
                  <pic:spPr bwMode="auto">
                    <a:xfrm>
                      <a:off x="0" y="0"/>
                      <a:ext cx="5993289" cy="8461114"/>
                    </a:xfrm>
                    <a:prstGeom prst="rect">
                      <a:avLst/>
                    </a:prstGeom>
                    <a:ln>
                      <a:noFill/>
                    </a:ln>
                    <a:extLst>
                      <a:ext uri="{53640926-AAD7-44D8-BBD7-CCE9431645EC}">
                        <a14:shadowObscured xmlns:a14="http://schemas.microsoft.com/office/drawing/2010/main"/>
                      </a:ext>
                    </a:extLst>
                  </pic:spPr>
                </pic:pic>
              </a:graphicData>
            </a:graphic>
          </wp:inline>
        </w:drawing>
      </w:r>
    </w:p>
    <w:p w14:paraId="776245BA" w14:textId="77777777" w:rsidR="0015168E" w:rsidRPr="0074570B" w:rsidRDefault="0015168E" w:rsidP="0015168E">
      <w:pPr>
        <w:pStyle w:val="Heading3"/>
        <w:rPr>
          <w:rFonts w:cs="Arial"/>
          <w:color w:val="C0504D" w:themeColor="accent2"/>
        </w:rPr>
      </w:pPr>
      <w:r w:rsidRPr="0074570B">
        <w:rPr>
          <w:color w:val="C0504D" w:themeColor="accent2"/>
        </w:rPr>
        <w:t xml:space="preserve">Other Incidents </w:t>
      </w:r>
    </w:p>
    <w:p w14:paraId="1019EED4" w14:textId="2020DC5A" w:rsidR="0015168E" w:rsidRPr="005726CD" w:rsidRDefault="0015168E" w:rsidP="0015168E">
      <w:r w:rsidRPr="005726CD">
        <w:t xml:space="preserve">It is hoped that all members of the school will be responsible users of digital technologies, who understand and follow school/college policy. However, there may be times when infringements of the policy could take place, through careless, irresponsible or, very rarely, through deliberate misuse. </w:t>
      </w:r>
    </w:p>
    <w:p w14:paraId="4DEBF10A" w14:textId="77777777" w:rsidR="0015168E" w:rsidRPr="005726CD" w:rsidRDefault="0015168E" w:rsidP="00D43696">
      <w:pPr>
        <w:rPr>
          <w:rFonts w:cs="Arial"/>
          <w:b/>
          <w:szCs w:val="20"/>
        </w:rPr>
      </w:pPr>
      <w:r w:rsidRPr="005726CD">
        <w:rPr>
          <w:rFonts w:cs="Arial"/>
          <w:b/>
          <w:szCs w:val="20"/>
        </w:rPr>
        <w:t>In the event of suspicion, all steps in thi</w:t>
      </w:r>
      <w:r w:rsidR="00D43696" w:rsidRPr="005726CD">
        <w:rPr>
          <w:rFonts w:cs="Arial"/>
          <w:b/>
          <w:szCs w:val="20"/>
        </w:rPr>
        <w:t>s procedure should be followed:</w:t>
      </w:r>
    </w:p>
    <w:p w14:paraId="6F8AE50C" w14:textId="27B23786" w:rsidR="0015168E" w:rsidRPr="005726CD" w:rsidRDefault="0015168E" w:rsidP="00461E68">
      <w:pPr>
        <w:pStyle w:val="ListParagraph"/>
        <w:numPr>
          <w:ilvl w:val="0"/>
          <w:numId w:val="40"/>
        </w:numPr>
        <w:ind w:left="360"/>
      </w:pPr>
      <w:r w:rsidRPr="005726CD">
        <w:t>Have more than one senior member of staff involved in this process. This is vital to protect individuals if accusations are subsequently reported.</w:t>
      </w:r>
    </w:p>
    <w:p w14:paraId="3E81E416" w14:textId="77777777" w:rsidR="0015168E" w:rsidRPr="005726CD" w:rsidRDefault="0015168E" w:rsidP="00461E68">
      <w:pPr>
        <w:pStyle w:val="ListParagraph"/>
        <w:numPr>
          <w:ilvl w:val="0"/>
          <w:numId w:val="40"/>
        </w:numPr>
        <w:ind w:left="360"/>
      </w:pPr>
      <w:r w:rsidRPr="005726CD">
        <w:t>Conduct the procedure using a designated computer that will not be used by learners and if necessary can be taken off site by the police should the need arise. Use the same computer for the duration of the procedure.</w:t>
      </w:r>
    </w:p>
    <w:p w14:paraId="1817FB08" w14:textId="77777777" w:rsidR="0015168E" w:rsidRPr="005726CD" w:rsidRDefault="0015168E" w:rsidP="00461E68">
      <w:pPr>
        <w:pStyle w:val="ListParagraph"/>
        <w:numPr>
          <w:ilvl w:val="0"/>
          <w:numId w:val="40"/>
        </w:numPr>
        <w:ind w:left="360"/>
      </w:pPr>
      <w:r w:rsidRPr="005726CD">
        <w:t xml:space="preserve">It is important to ensure that the relevant staff should have appropriate internet access to conduct the procedure, but also that the sites and content visited are closely monitored and recorded (to provide further protection). </w:t>
      </w:r>
    </w:p>
    <w:p w14:paraId="6B062FFB" w14:textId="77777777" w:rsidR="0015168E" w:rsidRPr="005726CD" w:rsidRDefault="0015168E" w:rsidP="00461E68">
      <w:pPr>
        <w:pStyle w:val="ListParagraph"/>
        <w:numPr>
          <w:ilvl w:val="0"/>
          <w:numId w:val="40"/>
        </w:numPr>
        <w:ind w:left="360"/>
      </w:pPr>
      <w:r w:rsidRPr="005726CD">
        <w:t>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w:t>
      </w:r>
    </w:p>
    <w:p w14:paraId="676B945C" w14:textId="77777777" w:rsidR="0015168E" w:rsidRPr="005726CD" w:rsidRDefault="0015168E" w:rsidP="00461E68">
      <w:pPr>
        <w:pStyle w:val="ListParagraph"/>
        <w:numPr>
          <w:ilvl w:val="0"/>
          <w:numId w:val="40"/>
        </w:numPr>
        <w:ind w:left="360"/>
      </w:pPr>
      <w:r w:rsidRPr="005726CD">
        <w:t>Once this has been completed and fully investigated the group will need to judge whether this concern has substance or not. If it does then appropriate action will be required and could include the following:</w:t>
      </w:r>
    </w:p>
    <w:p w14:paraId="25278815" w14:textId="77777777" w:rsidR="0015168E" w:rsidRPr="005726CD" w:rsidRDefault="0015168E" w:rsidP="00461E68">
      <w:pPr>
        <w:pStyle w:val="ListParagraph"/>
        <w:numPr>
          <w:ilvl w:val="0"/>
          <w:numId w:val="40"/>
        </w:numPr>
        <w:ind w:left="360"/>
      </w:pPr>
      <w:r w:rsidRPr="005726CD">
        <w:t>Internal response or discipline procedures</w:t>
      </w:r>
    </w:p>
    <w:p w14:paraId="789C4E5D" w14:textId="77777777" w:rsidR="0015168E" w:rsidRPr="005726CD" w:rsidRDefault="0015168E" w:rsidP="00461E68">
      <w:pPr>
        <w:pStyle w:val="ListParagraph"/>
        <w:numPr>
          <w:ilvl w:val="0"/>
          <w:numId w:val="40"/>
        </w:numPr>
        <w:ind w:left="360"/>
      </w:pPr>
      <w:r w:rsidRPr="005726CD">
        <w:t xml:space="preserve">Involvement by local authority or national/local organisation (as relevant). </w:t>
      </w:r>
    </w:p>
    <w:p w14:paraId="1F774398" w14:textId="77777777" w:rsidR="0015168E" w:rsidRPr="005726CD" w:rsidRDefault="0015168E" w:rsidP="00461E68">
      <w:pPr>
        <w:pStyle w:val="ListParagraph"/>
        <w:numPr>
          <w:ilvl w:val="0"/>
          <w:numId w:val="40"/>
        </w:numPr>
        <w:ind w:left="360"/>
      </w:pPr>
      <w:r w:rsidRPr="005726CD">
        <w:t>Police involvement and/or action</w:t>
      </w:r>
    </w:p>
    <w:p w14:paraId="3D68D0CC" w14:textId="77777777" w:rsidR="0015168E" w:rsidRPr="005726CD" w:rsidRDefault="0015168E" w:rsidP="00461E68">
      <w:pPr>
        <w:pStyle w:val="ListParagraph"/>
        <w:numPr>
          <w:ilvl w:val="0"/>
          <w:numId w:val="40"/>
        </w:numPr>
        <w:ind w:left="360"/>
        <w:rPr>
          <w:b/>
        </w:rPr>
      </w:pPr>
      <w:r w:rsidRPr="005726CD">
        <w:rPr>
          <w:b/>
        </w:rPr>
        <w:t>If content being reviewed includes images of child abuse</w:t>
      </w:r>
      <w:r w:rsidRPr="005726CD">
        <w:rPr>
          <w:rStyle w:val="A11"/>
          <w:rFonts w:ascii="Arial" w:hAnsi="Arial" w:cs="Arial"/>
          <w:b/>
          <w:color w:val="494949"/>
          <w:sz w:val="20"/>
          <w:szCs w:val="20"/>
        </w:rPr>
        <w:t xml:space="preserve"> </w:t>
      </w:r>
      <w:r w:rsidRPr="005726CD">
        <w:rPr>
          <w:b/>
        </w:rPr>
        <w:t>then the monitoring should be halted and referred to the police immediately. Other instances to report to the police would include:</w:t>
      </w:r>
    </w:p>
    <w:p w14:paraId="791EECE2" w14:textId="77777777" w:rsidR="0015168E" w:rsidRPr="005726CD" w:rsidRDefault="0015168E" w:rsidP="00461E68">
      <w:pPr>
        <w:pStyle w:val="ListParagraph"/>
        <w:numPr>
          <w:ilvl w:val="0"/>
          <w:numId w:val="41"/>
        </w:numPr>
        <w:ind w:left="720"/>
      </w:pPr>
      <w:r w:rsidRPr="005726CD">
        <w:t>incidents of ‘grooming’ behaviour</w:t>
      </w:r>
    </w:p>
    <w:p w14:paraId="3272A4F2" w14:textId="77777777" w:rsidR="0015168E" w:rsidRPr="005726CD" w:rsidRDefault="0015168E" w:rsidP="00461E68">
      <w:pPr>
        <w:pStyle w:val="ListParagraph"/>
        <w:numPr>
          <w:ilvl w:val="0"/>
          <w:numId w:val="41"/>
        </w:numPr>
        <w:ind w:left="720"/>
      </w:pPr>
      <w:r w:rsidRPr="005726CD">
        <w:t>the sending of obscene materials to a child</w:t>
      </w:r>
    </w:p>
    <w:p w14:paraId="732EA1B7" w14:textId="77777777" w:rsidR="0015168E" w:rsidRPr="005726CD" w:rsidRDefault="0015168E" w:rsidP="00461E68">
      <w:pPr>
        <w:pStyle w:val="ListParagraph"/>
        <w:numPr>
          <w:ilvl w:val="0"/>
          <w:numId w:val="41"/>
        </w:numPr>
        <w:ind w:left="720"/>
      </w:pPr>
      <w:r w:rsidRPr="005726CD">
        <w:t>adult material which potentially breaches the Obscene Publications Act</w:t>
      </w:r>
    </w:p>
    <w:p w14:paraId="5EFEE676" w14:textId="77777777" w:rsidR="0015168E" w:rsidRPr="005726CD" w:rsidRDefault="0015168E" w:rsidP="00461E68">
      <w:pPr>
        <w:pStyle w:val="ListParagraph"/>
        <w:numPr>
          <w:ilvl w:val="0"/>
          <w:numId w:val="41"/>
        </w:numPr>
        <w:ind w:left="720"/>
      </w:pPr>
      <w:r w:rsidRPr="005726CD">
        <w:t>criminally racist material</w:t>
      </w:r>
    </w:p>
    <w:p w14:paraId="73DC15CE" w14:textId="77777777" w:rsidR="0015168E" w:rsidRPr="005726CD" w:rsidRDefault="0015168E" w:rsidP="00461E68">
      <w:pPr>
        <w:pStyle w:val="ListParagraph"/>
        <w:numPr>
          <w:ilvl w:val="0"/>
          <w:numId w:val="41"/>
        </w:numPr>
        <w:ind w:left="720"/>
      </w:pPr>
      <w:r w:rsidRPr="005726CD">
        <w:t>promotion of terrorism or extremism</w:t>
      </w:r>
    </w:p>
    <w:p w14:paraId="5D3D70FA" w14:textId="77777777" w:rsidR="0015168E" w:rsidRPr="005726CD" w:rsidRDefault="0015168E" w:rsidP="00461E68">
      <w:pPr>
        <w:pStyle w:val="ListParagraph"/>
        <w:numPr>
          <w:ilvl w:val="0"/>
          <w:numId w:val="41"/>
        </w:numPr>
        <w:ind w:left="720"/>
        <w:rPr>
          <w:b/>
        </w:rPr>
      </w:pPr>
      <w:r w:rsidRPr="005726CD">
        <w:t>other criminal conduct, activity or materials</w:t>
      </w:r>
    </w:p>
    <w:p w14:paraId="19240B74" w14:textId="77777777" w:rsidR="0015168E" w:rsidRPr="005726CD" w:rsidRDefault="0015168E" w:rsidP="00461E68">
      <w:pPr>
        <w:pStyle w:val="ListParagraph"/>
        <w:numPr>
          <w:ilvl w:val="0"/>
          <w:numId w:val="42"/>
        </w:numPr>
        <w:ind w:left="360"/>
      </w:pPr>
      <w:r w:rsidRPr="005726CD">
        <w:t>Isolate the computer in question as best you can. Any change to its state may hinder a later police investigation.</w:t>
      </w:r>
    </w:p>
    <w:p w14:paraId="16D81272" w14:textId="7B08C673" w:rsidR="0015168E" w:rsidRPr="005726CD" w:rsidRDefault="0015168E" w:rsidP="003543C0">
      <w:r w:rsidRPr="005726CD">
        <w:t>It is important that all of the above steps are taken as they will provide an evidence trail for the school and possibly the police and demonstrate that visits to these sites were carried out for safeguarding purposes. The completed form should be retained by the group for e</w:t>
      </w:r>
      <w:r w:rsidR="003543C0" w:rsidRPr="005726CD">
        <w:t>vidence and reference purposes.</w:t>
      </w:r>
    </w:p>
    <w:p w14:paraId="7A4866D1" w14:textId="1AB22184" w:rsidR="0015168E" w:rsidRPr="0074570B" w:rsidRDefault="0015168E" w:rsidP="0015168E">
      <w:pPr>
        <w:pStyle w:val="Heading3"/>
        <w:rPr>
          <w:rFonts w:cs="Arial"/>
          <w:color w:val="C0504D" w:themeColor="accent2"/>
        </w:rPr>
      </w:pPr>
      <w:r w:rsidRPr="0074570B">
        <w:rPr>
          <w:color w:val="C0504D" w:themeColor="accent2"/>
        </w:rPr>
        <w:t>School actions</w:t>
      </w:r>
    </w:p>
    <w:p w14:paraId="469D6419" w14:textId="46D94CB0" w:rsidR="0015168E" w:rsidRPr="005726CD" w:rsidRDefault="0015168E" w:rsidP="00D43696">
      <w:pPr>
        <w:rPr>
          <w:color w:val="003EA4"/>
        </w:rPr>
      </w:pPr>
      <w:r w:rsidRPr="005726CD">
        <w:t>It is more likely that the school will need to deal with incidents that involve inappropriate rather than illegal misuse. It is important that any incidents are dealt with as soon as possible in a proportionate manner,</w:t>
      </w:r>
      <w:r w:rsidR="0077226C">
        <w:t xml:space="preserve"> and that members of the school</w:t>
      </w:r>
      <w:r w:rsidRPr="005726CD">
        <w:t xml:space="preserve"> community are aware that incidents have been dealt with. It is intended that incidents of misuse will be dealt with through normal behaviour/disciplinary procedures as follows</w:t>
      </w:r>
      <w:r w:rsidRPr="005726CD">
        <w:rPr>
          <w:color w:val="003EA4"/>
        </w:rPr>
        <w:t xml:space="preserve">: </w:t>
      </w:r>
    </w:p>
    <w:p w14:paraId="1F15FCCF" w14:textId="77777777" w:rsidR="00D43696" w:rsidRPr="0074570B" w:rsidRDefault="00D43696" w:rsidP="00D43696">
      <w:pPr>
        <w:pStyle w:val="Heading2"/>
        <w:rPr>
          <w:rStyle w:val="Blue-Arial10-optionaltext-templatesChar"/>
          <w:rFonts w:ascii="Open Sans Light" w:eastAsiaTheme="minorHAnsi" w:hAnsi="Open Sans Light" w:cstheme="minorBidi"/>
          <w:color w:val="C0504D" w:themeColor="accent2"/>
          <w:sz w:val="22"/>
          <w:szCs w:val="22"/>
          <w:lang w:val="en-GB" w:eastAsia="en-US"/>
        </w:rPr>
      </w:pPr>
      <w:bookmarkStart w:id="7" w:name="_Toc472776207"/>
      <w:r w:rsidRPr="0074570B">
        <w:rPr>
          <w:color w:val="C0504D" w:themeColor="accent2"/>
          <w:lang w:eastAsia="en-GB"/>
        </w:rPr>
        <w:t>Learner Actions</w:t>
      </w:r>
      <w:bookmarkEnd w:id="7"/>
    </w:p>
    <w:tbl>
      <w:tblPr>
        <w:tblW w:w="8931" w:type="dxa"/>
        <w:tblInd w:w="80" w:type="dxa"/>
        <w:tblLayout w:type="fixed"/>
        <w:tblCellMar>
          <w:left w:w="0" w:type="dxa"/>
          <w:right w:w="0" w:type="dxa"/>
        </w:tblCellMar>
        <w:tblLook w:val="0000" w:firstRow="0" w:lastRow="0" w:firstColumn="0" w:lastColumn="0" w:noHBand="0" w:noVBand="0"/>
      </w:tblPr>
      <w:tblGrid>
        <w:gridCol w:w="4395"/>
        <w:gridCol w:w="425"/>
        <w:gridCol w:w="567"/>
        <w:gridCol w:w="426"/>
        <w:gridCol w:w="850"/>
        <w:gridCol w:w="425"/>
        <w:gridCol w:w="709"/>
        <w:gridCol w:w="425"/>
        <w:gridCol w:w="709"/>
      </w:tblGrid>
      <w:tr w:rsidR="00E11BF1" w:rsidRPr="005726CD" w14:paraId="6B012CCB" w14:textId="77777777" w:rsidTr="00E11BF1">
        <w:trPr>
          <w:trHeight w:val="2435"/>
        </w:trPr>
        <w:tc>
          <w:tcPr>
            <w:tcW w:w="439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29904FFE" w14:textId="77777777" w:rsidR="00E11BF1" w:rsidRPr="005726CD" w:rsidRDefault="00E11BF1" w:rsidP="00D43696">
            <w:pPr>
              <w:jc w:val="center"/>
              <w:rPr>
                <w:b/>
                <w:lang w:eastAsia="en-GB"/>
              </w:rPr>
            </w:pPr>
            <w:r w:rsidRPr="005726CD">
              <w:rPr>
                <w:b/>
                <w:lang w:eastAsia="en-GB"/>
              </w:rPr>
              <w:t>Incidents</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20597EFE" w14:textId="1944DB3D" w:rsidR="00E11BF1" w:rsidRPr="005726CD" w:rsidRDefault="00E11BF1" w:rsidP="00E11BF1">
            <w:pPr>
              <w:spacing w:after="0" w:line="240" w:lineRule="auto"/>
              <w:jc w:val="center"/>
              <w:rPr>
                <w:sz w:val="18"/>
                <w:lang w:eastAsia="en-GB"/>
              </w:rPr>
            </w:pPr>
            <w:r w:rsidRPr="005726CD">
              <w:rPr>
                <w:sz w:val="18"/>
                <w:lang w:eastAsia="en-GB"/>
              </w:rPr>
              <w:t>Refer to class teacher</w:t>
            </w:r>
          </w:p>
        </w:tc>
        <w:tc>
          <w:tcPr>
            <w:tcW w:w="567"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0440099A" w14:textId="43503780" w:rsidR="00E11BF1" w:rsidRPr="005726CD" w:rsidRDefault="00E11BF1" w:rsidP="00E11BF1">
            <w:pPr>
              <w:spacing w:after="0" w:line="240" w:lineRule="auto"/>
              <w:jc w:val="center"/>
              <w:rPr>
                <w:sz w:val="18"/>
                <w:lang w:eastAsia="en-GB"/>
              </w:rPr>
            </w:pPr>
            <w:r w:rsidRPr="005726CD">
              <w:rPr>
                <w:sz w:val="18"/>
                <w:lang w:eastAsia="en-GB"/>
              </w:rPr>
              <w:t>Refer to Headteacher</w:t>
            </w:r>
          </w:p>
        </w:tc>
        <w:tc>
          <w:tcPr>
            <w:tcW w:w="426"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27BD03A8" w14:textId="77777777" w:rsidR="00E11BF1" w:rsidRPr="005726CD" w:rsidRDefault="00E11BF1" w:rsidP="00D43696">
            <w:pPr>
              <w:spacing w:after="0" w:line="240" w:lineRule="auto"/>
              <w:jc w:val="center"/>
              <w:rPr>
                <w:sz w:val="18"/>
                <w:lang w:eastAsia="en-GB"/>
              </w:rPr>
            </w:pPr>
            <w:r w:rsidRPr="005726CD">
              <w:rPr>
                <w:sz w:val="18"/>
                <w:lang w:eastAsia="en-GB"/>
              </w:rPr>
              <w:t>Refer to Police</w:t>
            </w:r>
          </w:p>
        </w:tc>
        <w:tc>
          <w:tcPr>
            <w:tcW w:w="850"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19420C0A" w14:textId="77777777" w:rsidR="00E11BF1" w:rsidRPr="005726CD" w:rsidRDefault="00E11BF1" w:rsidP="00D43696">
            <w:pPr>
              <w:spacing w:after="0" w:line="240" w:lineRule="auto"/>
              <w:jc w:val="center"/>
              <w:rPr>
                <w:sz w:val="18"/>
                <w:lang w:eastAsia="en-GB"/>
              </w:rPr>
            </w:pPr>
            <w:r w:rsidRPr="005726CD">
              <w:rPr>
                <w:sz w:val="18"/>
                <w:lang w:eastAsia="en-GB"/>
              </w:rPr>
              <w:t>Refer to technical support staff for action re filtering/security etc.</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15D4A477" w14:textId="77777777" w:rsidR="00E11BF1" w:rsidRPr="005726CD" w:rsidRDefault="00E11BF1" w:rsidP="00D43696">
            <w:pPr>
              <w:spacing w:after="0" w:line="240" w:lineRule="auto"/>
              <w:jc w:val="center"/>
              <w:rPr>
                <w:sz w:val="18"/>
                <w:lang w:eastAsia="en-GB"/>
              </w:rPr>
            </w:pPr>
            <w:r w:rsidRPr="005726CD">
              <w:rPr>
                <w:sz w:val="18"/>
                <w:lang w:eastAsia="en-GB"/>
              </w:rPr>
              <w:t>Inform parents/carers</w:t>
            </w:r>
          </w:p>
        </w:tc>
        <w:tc>
          <w:tcPr>
            <w:tcW w:w="709"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19B631FD" w14:textId="77777777" w:rsidR="00E11BF1" w:rsidRPr="005726CD" w:rsidRDefault="00E11BF1" w:rsidP="00D43696">
            <w:pPr>
              <w:spacing w:after="0" w:line="240" w:lineRule="auto"/>
              <w:jc w:val="center"/>
              <w:rPr>
                <w:sz w:val="18"/>
                <w:lang w:eastAsia="en-GB"/>
              </w:rPr>
            </w:pPr>
            <w:r w:rsidRPr="005726CD">
              <w:rPr>
                <w:sz w:val="18"/>
                <w:lang w:eastAsia="en-GB"/>
              </w:rPr>
              <w:t>Removal of network/internet access rights</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7DA878B2" w14:textId="77777777" w:rsidR="00E11BF1" w:rsidRPr="005726CD" w:rsidRDefault="00E11BF1" w:rsidP="00D43696">
            <w:pPr>
              <w:spacing w:after="0" w:line="240" w:lineRule="auto"/>
              <w:jc w:val="center"/>
              <w:rPr>
                <w:sz w:val="18"/>
                <w:lang w:eastAsia="en-GB"/>
              </w:rPr>
            </w:pPr>
            <w:r w:rsidRPr="005726CD">
              <w:rPr>
                <w:sz w:val="18"/>
                <w:lang w:eastAsia="en-GB"/>
              </w:rPr>
              <w:t>Warning</w:t>
            </w:r>
          </w:p>
        </w:tc>
        <w:tc>
          <w:tcPr>
            <w:tcW w:w="709"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432B30F0" w14:textId="776E0728" w:rsidR="00E11BF1" w:rsidRPr="005726CD" w:rsidRDefault="00E11BF1" w:rsidP="00E11BF1">
            <w:pPr>
              <w:spacing w:after="0" w:line="240" w:lineRule="auto"/>
              <w:jc w:val="center"/>
              <w:rPr>
                <w:sz w:val="18"/>
                <w:lang w:eastAsia="en-GB"/>
              </w:rPr>
            </w:pPr>
            <w:r w:rsidRPr="005726CD">
              <w:rPr>
                <w:sz w:val="18"/>
                <w:lang w:eastAsia="en-GB"/>
              </w:rPr>
              <w:t>Further sanction eg. exclusion</w:t>
            </w:r>
          </w:p>
        </w:tc>
      </w:tr>
      <w:tr w:rsidR="00E11BF1" w:rsidRPr="005726CD" w14:paraId="29CB73B7"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27205E22" w14:textId="77777777" w:rsidR="00E11BF1" w:rsidRPr="005726CD" w:rsidRDefault="00E11BF1" w:rsidP="00D43696">
            <w:pPr>
              <w:spacing w:after="0"/>
              <w:jc w:val="left"/>
              <w:rPr>
                <w:sz w:val="16"/>
                <w:lang w:eastAsia="en-GB"/>
              </w:rPr>
            </w:pPr>
            <w:r w:rsidRPr="005726CD">
              <w:rPr>
                <w:sz w:val="16"/>
                <w:lang w:eastAsia="en-GB"/>
              </w:rPr>
              <w:t>Deliberately accessing or trying to access material that could be considered illegal (see list in earlier section on unsuitable/inappropriate activities).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C817E5"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2DBBBE" w14:textId="77777777" w:rsidR="00E11BF1" w:rsidRPr="005726CD" w:rsidRDefault="00E11BF1" w:rsidP="00D43696">
            <w:pPr>
              <w:pStyle w:val="body"/>
              <w:jc w:val="center"/>
              <w:rPr>
                <w:rFonts w:ascii="Arial" w:hAnsi="Arial"/>
                <w:color w:val="494949"/>
                <w:sz w:val="16"/>
                <w:lang w:val="en-GB" w:eastAsia="en-GB"/>
              </w:rPr>
            </w:pPr>
          </w:p>
          <w:p w14:paraId="3088683A" w14:textId="77777777" w:rsidR="00E11BF1" w:rsidRPr="005726CD" w:rsidRDefault="00E11BF1" w:rsidP="00D43696">
            <w:pPr>
              <w:pStyle w:val="body"/>
              <w:jc w:val="center"/>
              <w:rPr>
                <w:rFonts w:ascii="Arial" w:hAnsi="Arial"/>
                <w:color w:val="494949"/>
                <w:sz w:val="16"/>
                <w:lang w:val="en-GB" w:eastAsia="en-GB"/>
              </w:rPr>
            </w:pPr>
            <w:r w:rsidRPr="005726CD">
              <w:rPr>
                <w:rFonts w:ascii="Arial" w:hAnsi="Arial"/>
                <w:color w:val="494949"/>
                <w:sz w:val="16"/>
                <w:lang w:val="en-GB" w:eastAsia="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34AD0" w14:textId="77777777" w:rsidR="00E11BF1" w:rsidRPr="005726CD" w:rsidRDefault="00E11BF1" w:rsidP="00D43696">
            <w:pPr>
              <w:pStyle w:val="body"/>
              <w:jc w:val="center"/>
              <w:rPr>
                <w:rFonts w:ascii="Arial" w:hAnsi="Arial"/>
                <w:color w:val="494949"/>
                <w:sz w:val="16"/>
                <w:lang w:val="en-GB" w:eastAsia="en-GB"/>
              </w:rPr>
            </w:pPr>
          </w:p>
          <w:p w14:paraId="0B2A144A" w14:textId="77777777" w:rsidR="00E11BF1" w:rsidRPr="005726CD" w:rsidRDefault="00E11BF1" w:rsidP="00D43696">
            <w:pPr>
              <w:pStyle w:val="body"/>
              <w:jc w:val="center"/>
              <w:rPr>
                <w:rFonts w:ascii="Arial" w:hAnsi="Arial"/>
                <w:color w:val="494949"/>
                <w:sz w:val="16"/>
                <w:lang w:val="en-GB" w:eastAsia="en-GB"/>
              </w:rPr>
            </w:pPr>
            <w:r w:rsidRPr="005726CD">
              <w:rPr>
                <w:rFonts w:ascii="Arial" w:hAnsi="Arial"/>
                <w:color w:val="494949"/>
                <w:sz w:val="16"/>
                <w:lang w:val="en-GB" w:eastAsia="en-GB"/>
              </w:rPr>
              <w:t>X</w:t>
            </w: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858FEC5"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32CBFF"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C8B5D9"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AF53938"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A10F0E"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1079ADC8"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7D22EEF8" w14:textId="77777777" w:rsidR="00E11BF1" w:rsidRPr="005726CD" w:rsidRDefault="00E11BF1" w:rsidP="00D43696">
            <w:pPr>
              <w:spacing w:after="0"/>
              <w:jc w:val="left"/>
              <w:rPr>
                <w:sz w:val="16"/>
                <w:lang w:eastAsia="en-GB"/>
              </w:rPr>
            </w:pPr>
            <w:r w:rsidRPr="005726CD">
              <w:rPr>
                <w:sz w:val="16"/>
                <w:lang w:eastAsia="en-GB"/>
              </w:rPr>
              <w:t>Unauthorised use of non-educational sites during lessons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36A8D7" w14:textId="093D44C9"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228BF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5FDE1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D7F90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78CE1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86442F"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F28908"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7FB618"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6214A011"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270C9D43" w14:textId="77777777" w:rsidR="00E11BF1" w:rsidRPr="005726CD" w:rsidRDefault="00E11BF1" w:rsidP="00D43696">
            <w:pPr>
              <w:spacing w:after="0"/>
              <w:jc w:val="left"/>
              <w:rPr>
                <w:sz w:val="16"/>
                <w:lang w:eastAsia="en-GB"/>
              </w:rPr>
            </w:pPr>
            <w:r w:rsidRPr="005726CD">
              <w:rPr>
                <w:sz w:val="16"/>
                <w:lang w:eastAsia="en-GB"/>
              </w:rPr>
              <w:t>Unauthorised use of mobile phone/digital camera/other mobile device</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F9D162"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71468E" w14:textId="10BB5D0B"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 xml:space="preserve">X </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6AC926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7A1518"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882E16"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5CB8D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2BE87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813D2B"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05207561"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4C4D9959" w14:textId="77777777" w:rsidR="00E11BF1" w:rsidRPr="005726CD" w:rsidRDefault="00E11BF1" w:rsidP="00D43696">
            <w:pPr>
              <w:spacing w:after="0"/>
              <w:jc w:val="left"/>
              <w:rPr>
                <w:sz w:val="16"/>
                <w:lang w:eastAsia="en-GB"/>
              </w:rPr>
            </w:pPr>
            <w:r w:rsidRPr="005726CD">
              <w:rPr>
                <w:sz w:val="16"/>
                <w:lang w:eastAsia="en-GB"/>
              </w:rPr>
              <w:t>Unauthorised use of social media/messaging apps/personal email</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00B7C2"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98CDFE" w14:textId="7EED25EA"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236129"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53649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46067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73ADE5"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E3105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F5E35E"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3D8AE13A"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4943B0C0" w14:textId="77777777" w:rsidR="00E11BF1" w:rsidRPr="005726CD" w:rsidRDefault="00E11BF1" w:rsidP="00D43696">
            <w:pPr>
              <w:spacing w:after="0"/>
              <w:jc w:val="left"/>
              <w:rPr>
                <w:sz w:val="16"/>
                <w:lang w:eastAsia="en-GB"/>
              </w:rPr>
            </w:pPr>
            <w:r w:rsidRPr="005726CD">
              <w:rPr>
                <w:sz w:val="16"/>
                <w:lang w:eastAsia="en-GB"/>
              </w:rPr>
              <w:t>Unauthorised downloading or uploading of files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4E09D8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F9B518"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A54756"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AEA47A" w14:textId="6AD487AD"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E8CE7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446ABE"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BFBC8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DAFD4FD"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238934A6"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13EF3674" w14:textId="77777777" w:rsidR="00E11BF1" w:rsidRPr="005726CD" w:rsidRDefault="00E11BF1" w:rsidP="00D43696">
            <w:pPr>
              <w:spacing w:after="0"/>
              <w:jc w:val="left"/>
              <w:rPr>
                <w:sz w:val="16"/>
                <w:lang w:eastAsia="en-GB"/>
              </w:rPr>
            </w:pPr>
            <w:r w:rsidRPr="005726CD">
              <w:rPr>
                <w:sz w:val="16"/>
                <w:lang w:eastAsia="en-GB"/>
              </w:rPr>
              <w:t>Allowing others to access school/college network by sharing username and passwords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B08C57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9DABE8" w14:textId="412ED95E"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D8BE0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FE9E62" w14:textId="7665F9D8"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EE40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4FA76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9D51A5E"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6151BB"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3BD54D2D"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61B5833E" w14:textId="77777777" w:rsidR="00E11BF1" w:rsidRPr="005726CD" w:rsidRDefault="00E11BF1" w:rsidP="00D43696">
            <w:pPr>
              <w:spacing w:after="0"/>
              <w:jc w:val="left"/>
              <w:rPr>
                <w:sz w:val="16"/>
                <w:lang w:eastAsia="en-GB"/>
              </w:rPr>
            </w:pPr>
            <w:r w:rsidRPr="005726CD">
              <w:rPr>
                <w:sz w:val="16"/>
                <w:lang w:eastAsia="en-GB"/>
              </w:rPr>
              <w:t>Attempting to access or accessing the school/college network, using another learners’ account</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B78D18B"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0C188" w14:textId="1545925E"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 xml:space="preserve">X </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CD486F"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60B5DA"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D127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2AF1EB"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F9A2A"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1A1646"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1C2F004C"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00FE97B6" w14:textId="77777777" w:rsidR="00E11BF1" w:rsidRPr="005726CD" w:rsidRDefault="00E11BF1" w:rsidP="00D43696">
            <w:pPr>
              <w:spacing w:after="0"/>
              <w:jc w:val="left"/>
              <w:rPr>
                <w:sz w:val="16"/>
                <w:lang w:eastAsia="en-GB"/>
              </w:rPr>
            </w:pPr>
            <w:r w:rsidRPr="005726CD">
              <w:rPr>
                <w:sz w:val="16"/>
                <w:lang w:eastAsia="en-GB"/>
              </w:rPr>
              <w:t>Attempting to access or accessing the school/college network, using the account of a member of staff</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0EC4D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612DEA4" w14:textId="290CEF80"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F4243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1DA49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3F7266"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E14621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04A8B6"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C90E1B"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40E5F66B"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22B18F5" w14:textId="77777777" w:rsidR="00E11BF1" w:rsidRPr="005726CD" w:rsidRDefault="00E11BF1" w:rsidP="00D43696">
            <w:pPr>
              <w:spacing w:after="0"/>
              <w:jc w:val="left"/>
              <w:rPr>
                <w:sz w:val="16"/>
                <w:lang w:eastAsia="en-GB"/>
              </w:rPr>
            </w:pPr>
            <w:r w:rsidRPr="005726CD">
              <w:rPr>
                <w:sz w:val="16"/>
                <w:lang w:eastAsia="en-GB"/>
              </w:rPr>
              <w:t>Corrupting or destroying the data of other users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69556E"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A3B418" w14:textId="704CC2AF"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4109E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250508" w14:textId="4BD5B4D3"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3EED4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920BF70"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5D09F3"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537615"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3933F315"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512B4B33" w14:textId="77777777" w:rsidR="00E11BF1" w:rsidRPr="005726CD" w:rsidRDefault="00E11BF1" w:rsidP="00D43696">
            <w:pPr>
              <w:spacing w:after="0"/>
              <w:jc w:val="left"/>
              <w:rPr>
                <w:sz w:val="16"/>
                <w:lang w:eastAsia="en-GB"/>
              </w:rPr>
            </w:pPr>
            <w:r w:rsidRPr="005726CD">
              <w:rPr>
                <w:sz w:val="16"/>
                <w:lang w:eastAsia="en-GB"/>
              </w:rPr>
              <w:t>Sending an email, text or message that is regarded as offensive, harassment or of a bullying nature</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F0C5B0"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518B8A" w14:textId="6086E93A"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6324F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8D1C6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874FCB" w14:textId="32AE4976"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0CF74F" w14:textId="18C29706"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8865D" w14:textId="36B4084C"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C77081" w14:textId="63450337"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r>
      <w:tr w:rsidR="00E11BF1" w:rsidRPr="005726CD" w14:paraId="2D2A6131"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19014DF7" w14:textId="77777777" w:rsidR="00E11BF1" w:rsidRPr="005726CD" w:rsidRDefault="00E11BF1" w:rsidP="00D43696">
            <w:pPr>
              <w:spacing w:after="0"/>
              <w:jc w:val="left"/>
              <w:rPr>
                <w:sz w:val="16"/>
                <w:lang w:eastAsia="en-GB"/>
              </w:rPr>
            </w:pPr>
            <w:r w:rsidRPr="005726CD">
              <w:rPr>
                <w:sz w:val="16"/>
                <w:lang w:eastAsia="en-GB"/>
              </w:rPr>
              <w:t>Continued infringements of the above, following previous warnings or sanctions</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18AE55"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F8B038"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8D3F90"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CC74BF"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A7798F" w14:textId="5D628ACE"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EF494E" w14:textId="0464594D"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DBED9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373CF5" w14:textId="69993C87"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r>
      <w:tr w:rsidR="00E11BF1" w:rsidRPr="005726CD" w14:paraId="2E13B2F9"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4DDF54A4" w14:textId="77777777" w:rsidR="00E11BF1" w:rsidRPr="005726CD" w:rsidRDefault="00E11BF1" w:rsidP="00D43696">
            <w:pPr>
              <w:spacing w:after="0"/>
              <w:jc w:val="left"/>
              <w:rPr>
                <w:sz w:val="16"/>
                <w:lang w:eastAsia="en-GB"/>
              </w:rPr>
            </w:pPr>
            <w:r w:rsidRPr="005726CD">
              <w:rPr>
                <w:sz w:val="16"/>
                <w:lang w:eastAsia="en-GB"/>
              </w:rPr>
              <w:t>Actions which could bring the school/college into disrepute or breach the integrity of the ethos of the school/college</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BBEE82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B5CE7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BDB18D"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51224C"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9DA0AB" w14:textId="556854B3" w:rsidR="00E11BF1" w:rsidRPr="005726CD" w:rsidRDefault="00F93CA4"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29788C" w14:textId="2873FAAC"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A023DB8" w14:textId="33AF0BC0"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0691CA"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77081DD5"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44C5C3F7" w14:textId="77777777" w:rsidR="00E11BF1" w:rsidRPr="005726CD" w:rsidRDefault="00E11BF1" w:rsidP="00D43696">
            <w:pPr>
              <w:spacing w:after="0"/>
              <w:jc w:val="left"/>
              <w:rPr>
                <w:sz w:val="16"/>
                <w:lang w:eastAsia="en-GB"/>
              </w:rPr>
            </w:pPr>
            <w:r w:rsidRPr="005726CD">
              <w:rPr>
                <w:sz w:val="16"/>
                <w:lang w:eastAsia="en-GB"/>
              </w:rPr>
              <w:t>Using proxy sites or other means to subvert the school/college’s filtering system</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FBAC79"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FE717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53BC4A"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6B6FD3" w14:textId="364CAB80"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ADBEC2" w14:textId="365C0C5E"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7BC86F"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C5076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B96298"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5856C7CF"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0D6D7290" w14:textId="77777777" w:rsidR="00E11BF1" w:rsidRPr="005726CD" w:rsidRDefault="00E11BF1" w:rsidP="00D43696">
            <w:pPr>
              <w:spacing w:after="0"/>
              <w:jc w:val="left"/>
              <w:rPr>
                <w:sz w:val="16"/>
                <w:lang w:eastAsia="en-GB"/>
              </w:rPr>
            </w:pPr>
            <w:r w:rsidRPr="005726CD">
              <w:rPr>
                <w:sz w:val="16"/>
                <w:lang w:eastAsia="en-GB"/>
              </w:rPr>
              <w:t>Accidentally accessing offensive or pornographic material and failing to report the incident</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AD0AD4B"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277509" w14:textId="045334D7"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1B87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CE2058"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ABBA085" w14:textId="1E864D44" w:rsidR="00E11BF1" w:rsidRPr="005726CD" w:rsidRDefault="00F93CA4"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09CBE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E068F6"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276B93"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r w:rsidR="00E11BF1" w:rsidRPr="005726CD" w14:paraId="4ACBAB5B"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143C2F23" w14:textId="77777777" w:rsidR="00E11BF1" w:rsidRPr="005726CD" w:rsidRDefault="00E11BF1" w:rsidP="00D43696">
            <w:pPr>
              <w:spacing w:after="0"/>
              <w:jc w:val="left"/>
              <w:rPr>
                <w:sz w:val="16"/>
                <w:lang w:eastAsia="en-GB"/>
              </w:rPr>
            </w:pPr>
            <w:r w:rsidRPr="005726CD">
              <w:rPr>
                <w:sz w:val="16"/>
                <w:lang w:eastAsia="en-GB"/>
              </w:rPr>
              <w:t>Deliberately accessing or trying to access offensive or pornographic material</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E90A82"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AB52B96" w14:textId="071EC28C"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55DBF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E3FDE7" w14:textId="019590E4"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904DBB" w14:textId="421A2F4E"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02A500"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80AEF7" w14:textId="61E42E3A"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C51BE3" w14:textId="09CE5824"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r>
      <w:tr w:rsidR="00E11BF1" w:rsidRPr="005726CD" w14:paraId="68BEF573" w14:textId="77777777" w:rsidTr="00E11BF1">
        <w:trPr>
          <w:trHeight w:val="60"/>
        </w:trPr>
        <w:tc>
          <w:tcPr>
            <w:tcW w:w="439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vAlign w:val="center"/>
          </w:tcPr>
          <w:p w14:paraId="02799E60" w14:textId="674E1275" w:rsidR="00E11BF1" w:rsidRPr="005726CD" w:rsidRDefault="00E11BF1" w:rsidP="00E11BF1">
            <w:pPr>
              <w:spacing w:after="0"/>
              <w:jc w:val="left"/>
              <w:rPr>
                <w:sz w:val="16"/>
                <w:lang w:eastAsia="en-GB"/>
              </w:rPr>
            </w:pPr>
            <w:r w:rsidRPr="005726CD">
              <w:rPr>
                <w:noProof/>
                <w:sz w:val="16"/>
                <w:lang w:eastAsia="en-GB"/>
              </w:rPr>
              <mc:AlternateContent>
                <mc:Choice Requires="wps">
                  <w:drawing>
                    <wp:anchor distT="0" distB="0" distL="114300" distR="114300" simplePos="0" relativeHeight="251675648" behindDoc="0" locked="0" layoutInCell="1" allowOverlap="1" wp14:anchorId="76FBEFC4" wp14:editId="43ADE03C">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1EDAD" w14:textId="77777777" w:rsidR="00337239" w:rsidRDefault="00337239" w:rsidP="0015168E">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6FBEFC4" id="Text Box 5" o:spid="_x0000_s1033" type="#_x0000_t202" style="position:absolute;margin-left:-144.05pt;margin-top:74.75pt;width:63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g1N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" filled="f" stroked="f">
                      <v:textbox>
                        <w:txbxContent>
                          <w:p w14:paraId="6031EDAD" w14:textId="77777777" w:rsidR="00337239" w:rsidRDefault="00337239" w:rsidP="0015168E">
                            <w:pPr>
                              <w:jc w:val="center"/>
                              <w:rPr>
                                <w:rFonts w:ascii="Arial" w:hAnsi="Arial"/>
                              </w:rPr>
                            </w:pPr>
                            <w:r>
                              <w:rPr>
                                <w:rFonts w:ascii="Arial" w:hAnsi="Arial"/>
                                <w:color w:val="FFFFFF"/>
                                <w:sz w:val="60"/>
                              </w:rPr>
                              <w:t>21</w:t>
                            </w:r>
                          </w:p>
                        </w:txbxContent>
                      </v:textbox>
                    </v:shape>
                  </w:pict>
                </mc:Fallback>
              </mc:AlternateContent>
            </w:r>
            <w:r w:rsidRPr="005726CD">
              <w:rPr>
                <w:sz w:val="16"/>
                <w:lang w:eastAsia="en-GB"/>
              </w:rPr>
              <w:t xml:space="preserve">Receipt or transmission of material that infringes the copyright of another person or infringes the </w:t>
            </w:r>
            <w:r w:rsidR="00F93CA4">
              <w:rPr>
                <w:sz w:val="16"/>
                <w:lang w:eastAsia="en-GB"/>
              </w:rPr>
              <w:t>Data Protection Act</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BD73F6" w14:textId="54848F22"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C164CA" w14:textId="4C181FB0" w:rsidR="00E11BF1" w:rsidRPr="005726CD" w:rsidRDefault="00E11BF1" w:rsidP="00D43696">
            <w:pPr>
              <w:pStyle w:val="Noparagraphstyle"/>
              <w:spacing w:line="240" w:lineRule="auto"/>
              <w:jc w:val="center"/>
              <w:textAlignment w:val="auto"/>
              <w:rPr>
                <w:rFonts w:ascii="Arial" w:hAnsi="Arial"/>
                <w:color w:val="494949"/>
                <w:sz w:val="16"/>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445AF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8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61CD47"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0D1534"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F341C1"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2E8F75" w14:textId="77777777" w:rsidR="00E11BF1" w:rsidRPr="005726CD" w:rsidRDefault="00E11BF1" w:rsidP="00D43696">
            <w:pPr>
              <w:pStyle w:val="Noparagraphstyle"/>
              <w:spacing w:line="240" w:lineRule="auto"/>
              <w:jc w:val="center"/>
              <w:textAlignment w:val="auto"/>
              <w:rPr>
                <w:rFonts w:ascii="Arial" w:hAnsi="Arial"/>
                <w:color w:val="494949"/>
                <w:sz w:val="16"/>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426F92" w14:textId="77777777" w:rsidR="00E11BF1" w:rsidRPr="005726CD" w:rsidRDefault="00E11BF1" w:rsidP="00D43696">
            <w:pPr>
              <w:pStyle w:val="Noparagraphstyle"/>
              <w:spacing w:line="240" w:lineRule="auto"/>
              <w:jc w:val="center"/>
              <w:textAlignment w:val="auto"/>
              <w:rPr>
                <w:rFonts w:ascii="Arial" w:hAnsi="Arial"/>
                <w:color w:val="494949"/>
                <w:sz w:val="16"/>
              </w:rPr>
            </w:pPr>
          </w:p>
        </w:tc>
      </w:tr>
    </w:tbl>
    <w:p w14:paraId="00DB2C93" w14:textId="77777777" w:rsidR="0015168E" w:rsidRPr="0074570B" w:rsidRDefault="00C2061D" w:rsidP="00C2061D">
      <w:pPr>
        <w:pStyle w:val="Heading2"/>
        <w:rPr>
          <w:color w:val="C0504D" w:themeColor="accent2"/>
        </w:rPr>
      </w:pPr>
      <w:bookmarkStart w:id="8" w:name="_Toc472776208"/>
      <w:r w:rsidRPr="0074570B">
        <w:rPr>
          <w:color w:val="C0504D" w:themeColor="accent2"/>
        </w:rPr>
        <w:t>Staff Actions</w:t>
      </w:r>
      <w:bookmarkEnd w:id="8"/>
    </w:p>
    <w:tbl>
      <w:tblPr>
        <w:tblW w:w="0" w:type="auto"/>
        <w:tblInd w:w="80" w:type="dxa"/>
        <w:tblLayout w:type="fixed"/>
        <w:tblCellMar>
          <w:left w:w="0" w:type="dxa"/>
          <w:right w:w="0" w:type="dxa"/>
        </w:tblCellMar>
        <w:tblLook w:val="0000" w:firstRow="0" w:lastRow="0" w:firstColumn="0" w:lastColumn="0" w:noHBand="0" w:noVBand="0"/>
      </w:tblPr>
      <w:tblGrid>
        <w:gridCol w:w="5245"/>
        <w:gridCol w:w="567"/>
        <w:gridCol w:w="425"/>
        <w:gridCol w:w="426"/>
        <w:gridCol w:w="708"/>
        <w:gridCol w:w="567"/>
        <w:gridCol w:w="426"/>
        <w:gridCol w:w="425"/>
      </w:tblGrid>
      <w:tr w:rsidR="00AE244F" w:rsidRPr="005726CD" w14:paraId="0D0F30C2" w14:textId="77777777" w:rsidTr="00AE244F">
        <w:trPr>
          <w:trHeight w:val="2435"/>
        </w:trPr>
        <w:tc>
          <w:tcPr>
            <w:tcW w:w="524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7349B72D" w14:textId="77777777" w:rsidR="00AE244F" w:rsidRPr="005726CD" w:rsidRDefault="00AE244F" w:rsidP="00A27D78">
            <w:pPr>
              <w:spacing w:after="0" w:line="240" w:lineRule="auto"/>
              <w:jc w:val="center"/>
              <w:rPr>
                <w:rFonts w:cs="Open Sans Light"/>
                <w:b/>
                <w:sz w:val="18"/>
                <w:szCs w:val="18"/>
                <w:lang w:eastAsia="en-GB"/>
              </w:rPr>
            </w:pPr>
            <w:r w:rsidRPr="005726CD">
              <w:rPr>
                <w:rFonts w:cs="Open Sans Light"/>
                <w:b/>
                <w:szCs w:val="18"/>
                <w:lang w:eastAsia="en-GB"/>
              </w:rPr>
              <w:t>Incidents</w:t>
            </w:r>
          </w:p>
        </w:tc>
        <w:tc>
          <w:tcPr>
            <w:tcW w:w="567"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56B1F3A2" w14:textId="14C1E35D" w:rsidR="00AE244F" w:rsidRPr="005726CD" w:rsidRDefault="00AE244F" w:rsidP="00AE244F">
            <w:pPr>
              <w:spacing w:after="0" w:line="240" w:lineRule="auto"/>
              <w:jc w:val="center"/>
              <w:rPr>
                <w:rFonts w:cs="Open Sans Light"/>
                <w:sz w:val="18"/>
                <w:szCs w:val="18"/>
                <w:lang w:eastAsia="en-GB"/>
              </w:rPr>
            </w:pPr>
            <w:r w:rsidRPr="005726CD">
              <w:rPr>
                <w:rFonts w:cs="Open Sans Light"/>
                <w:sz w:val="18"/>
                <w:szCs w:val="18"/>
                <w:lang w:eastAsia="en-GB"/>
              </w:rPr>
              <w:t xml:space="preserve">Refer to Headteacher </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03DC82F8" w14:textId="6D3C2306" w:rsidR="00AE244F" w:rsidRPr="005726CD" w:rsidRDefault="00AE244F" w:rsidP="00AE244F">
            <w:pPr>
              <w:spacing w:after="0" w:line="240" w:lineRule="auto"/>
              <w:jc w:val="center"/>
              <w:rPr>
                <w:rFonts w:cs="Open Sans Light"/>
                <w:sz w:val="18"/>
                <w:szCs w:val="18"/>
                <w:lang w:eastAsia="en-GB"/>
              </w:rPr>
            </w:pPr>
            <w:r w:rsidRPr="005726CD">
              <w:rPr>
                <w:rFonts w:cs="Open Sans Light"/>
                <w:sz w:val="18"/>
                <w:szCs w:val="18"/>
                <w:lang w:eastAsia="en-GB"/>
              </w:rPr>
              <w:t>Refer to Local Authority</w:t>
            </w:r>
          </w:p>
        </w:tc>
        <w:tc>
          <w:tcPr>
            <w:tcW w:w="426"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3D9913E6" w14:textId="77777777" w:rsidR="00AE244F" w:rsidRPr="005726CD" w:rsidRDefault="00AE244F" w:rsidP="00CA5AD2">
            <w:pPr>
              <w:spacing w:after="0" w:line="240" w:lineRule="auto"/>
              <w:jc w:val="center"/>
              <w:rPr>
                <w:rFonts w:cs="Open Sans Light"/>
                <w:sz w:val="18"/>
                <w:szCs w:val="18"/>
                <w:lang w:eastAsia="en-GB"/>
              </w:rPr>
            </w:pPr>
            <w:r w:rsidRPr="005726CD">
              <w:rPr>
                <w:rFonts w:cs="Open Sans Light"/>
                <w:sz w:val="18"/>
                <w:szCs w:val="18"/>
                <w:lang w:eastAsia="en-GB"/>
              </w:rPr>
              <w:t>Refer to Police</w:t>
            </w:r>
          </w:p>
        </w:tc>
        <w:tc>
          <w:tcPr>
            <w:tcW w:w="708"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349D340D" w14:textId="77777777" w:rsidR="00AE244F" w:rsidRPr="005726CD" w:rsidRDefault="00AE244F" w:rsidP="00CA5AD2">
            <w:pPr>
              <w:spacing w:after="0" w:line="240" w:lineRule="auto"/>
              <w:jc w:val="center"/>
              <w:rPr>
                <w:rFonts w:cs="Open Sans Light"/>
                <w:sz w:val="18"/>
                <w:szCs w:val="18"/>
                <w:lang w:eastAsia="en-GB"/>
              </w:rPr>
            </w:pPr>
            <w:r w:rsidRPr="005726CD">
              <w:rPr>
                <w:rFonts w:cs="Open Sans Light"/>
                <w:sz w:val="18"/>
                <w:szCs w:val="18"/>
                <w:lang w:eastAsia="en-GB"/>
              </w:rPr>
              <w:t>Refer to Technical Support Staff for action re filtering etc</w:t>
            </w:r>
          </w:p>
        </w:tc>
        <w:tc>
          <w:tcPr>
            <w:tcW w:w="567"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0DE293DE" w14:textId="77777777" w:rsidR="00AE244F" w:rsidRPr="005726CD" w:rsidRDefault="00AE244F" w:rsidP="00CA5AD2">
            <w:pPr>
              <w:spacing w:after="0" w:line="240" w:lineRule="auto"/>
              <w:jc w:val="center"/>
              <w:rPr>
                <w:rFonts w:cs="Open Sans Light"/>
                <w:sz w:val="18"/>
                <w:szCs w:val="18"/>
                <w:lang w:eastAsia="en-GB"/>
              </w:rPr>
            </w:pPr>
            <w:r w:rsidRPr="005726CD">
              <w:rPr>
                <w:rFonts w:cs="Open Sans Light"/>
                <w:sz w:val="18"/>
                <w:szCs w:val="18"/>
                <w:lang w:eastAsia="en-GB"/>
              </w:rPr>
              <w:t>Warning</w:t>
            </w:r>
          </w:p>
        </w:tc>
        <w:tc>
          <w:tcPr>
            <w:tcW w:w="426"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484F6784" w14:textId="77777777" w:rsidR="00AE244F" w:rsidRPr="005726CD" w:rsidRDefault="00AE244F" w:rsidP="00CA5AD2">
            <w:pPr>
              <w:spacing w:after="0" w:line="240" w:lineRule="auto"/>
              <w:jc w:val="center"/>
              <w:rPr>
                <w:rFonts w:cs="Open Sans Light"/>
                <w:sz w:val="18"/>
                <w:szCs w:val="18"/>
                <w:lang w:eastAsia="en-GB"/>
              </w:rPr>
            </w:pPr>
            <w:r w:rsidRPr="005726CD">
              <w:rPr>
                <w:rFonts w:cs="Open Sans Light"/>
                <w:sz w:val="18"/>
                <w:szCs w:val="18"/>
                <w:lang w:eastAsia="en-GB"/>
              </w:rPr>
              <w:t>Suspension</w:t>
            </w:r>
          </w:p>
        </w:tc>
        <w:tc>
          <w:tcPr>
            <w:tcW w:w="42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extDirection w:val="btLr"/>
            <w:vAlign w:val="center"/>
          </w:tcPr>
          <w:p w14:paraId="294311D0" w14:textId="77777777" w:rsidR="00AE244F" w:rsidRPr="005726CD" w:rsidRDefault="00AE244F" w:rsidP="00CA5AD2">
            <w:pPr>
              <w:spacing w:after="0" w:line="240" w:lineRule="auto"/>
              <w:jc w:val="center"/>
              <w:rPr>
                <w:rFonts w:cs="Open Sans Light"/>
                <w:sz w:val="18"/>
                <w:szCs w:val="18"/>
                <w:lang w:eastAsia="en-GB"/>
              </w:rPr>
            </w:pPr>
            <w:r w:rsidRPr="005726CD">
              <w:rPr>
                <w:rFonts w:cs="Open Sans Light"/>
                <w:sz w:val="18"/>
                <w:szCs w:val="18"/>
                <w:lang w:eastAsia="en-GB"/>
              </w:rPr>
              <w:t>Disciplinary action</w:t>
            </w:r>
          </w:p>
        </w:tc>
      </w:tr>
      <w:tr w:rsidR="00AE244F" w:rsidRPr="005726CD" w14:paraId="451AE2B8"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1ACE2DF0" w14:textId="77777777" w:rsidR="00AE244F" w:rsidRPr="005726CD" w:rsidRDefault="00AE244F" w:rsidP="00CA5AD2">
            <w:pPr>
              <w:spacing w:after="0" w:line="240" w:lineRule="auto"/>
              <w:jc w:val="left"/>
              <w:rPr>
                <w:rFonts w:cs="Open Sans Light"/>
                <w:b/>
                <w:sz w:val="18"/>
                <w:szCs w:val="18"/>
                <w:lang w:eastAsia="en-GB"/>
              </w:rPr>
            </w:pPr>
            <w:r w:rsidRPr="005726CD">
              <w:rPr>
                <w:rFonts w:cs="Open Sans Light"/>
                <w:b/>
                <w:sz w:val="18"/>
                <w:szCs w:val="18"/>
                <w:lang w:eastAsia="en-GB"/>
              </w:rPr>
              <w:t>Deliberately accessing or trying to access material that could be considered illegal (see list in earlier section on unsuitable/inappropriate activities).</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2FCB28" w14:textId="77777777" w:rsidR="00AE244F" w:rsidRPr="005726CD" w:rsidRDefault="00AE244F" w:rsidP="00CA5AD2">
            <w:pPr>
              <w:pStyle w:val="body"/>
              <w:spacing w:line="240" w:lineRule="auto"/>
              <w:jc w:val="center"/>
              <w:rPr>
                <w:rFonts w:ascii="Open Sans Light" w:hAnsi="Open Sans Light" w:cs="Open Sans Light"/>
                <w:color w:val="494949"/>
                <w:sz w:val="18"/>
                <w:szCs w:val="18"/>
                <w:lang w:val="en-GB" w:eastAsia="en-GB"/>
              </w:rPr>
            </w:pPr>
          </w:p>
          <w:p w14:paraId="7D9163D1" w14:textId="77777777" w:rsidR="00AE244F" w:rsidRPr="005726CD" w:rsidRDefault="00AE244F" w:rsidP="00CA5AD2">
            <w:pPr>
              <w:pStyle w:val="body"/>
              <w:spacing w:line="240" w:lineRule="auto"/>
              <w:jc w:val="center"/>
              <w:rPr>
                <w:rFonts w:ascii="Open Sans Light" w:hAnsi="Open Sans Light" w:cs="Open Sans Light"/>
                <w:color w:val="494949"/>
                <w:sz w:val="18"/>
                <w:szCs w:val="18"/>
                <w:lang w:val="en-GB" w:eastAsia="en-GB"/>
              </w:rPr>
            </w:pPr>
            <w:r w:rsidRPr="005726CD">
              <w:rPr>
                <w:rFonts w:ascii="Open Sans Light" w:hAnsi="Open Sans Light" w:cs="Open Sans Light"/>
                <w:color w:val="494949"/>
                <w:sz w:val="18"/>
                <w:szCs w:val="18"/>
                <w:lang w:val="en-GB" w:eastAsia="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DAF4229" w14:textId="77777777" w:rsidR="00AE244F" w:rsidRPr="005726CD" w:rsidRDefault="00AE244F" w:rsidP="00CA5AD2">
            <w:pPr>
              <w:pStyle w:val="body"/>
              <w:spacing w:line="240" w:lineRule="auto"/>
              <w:jc w:val="center"/>
              <w:rPr>
                <w:rFonts w:ascii="Open Sans Light" w:hAnsi="Open Sans Light" w:cs="Open Sans Light"/>
                <w:color w:val="494949"/>
                <w:sz w:val="18"/>
                <w:szCs w:val="18"/>
                <w:lang w:val="en-GB" w:eastAsia="en-GB"/>
              </w:rPr>
            </w:pPr>
          </w:p>
          <w:p w14:paraId="5789F4D6" w14:textId="77777777" w:rsidR="00AE244F" w:rsidRPr="005726CD" w:rsidRDefault="00AE244F" w:rsidP="00CA5AD2">
            <w:pPr>
              <w:pStyle w:val="body"/>
              <w:spacing w:line="240" w:lineRule="auto"/>
              <w:jc w:val="center"/>
              <w:rPr>
                <w:rFonts w:ascii="Open Sans Light" w:hAnsi="Open Sans Light" w:cs="Open Sans Light"/>
                <w:color w:val="494949"/>
                <w:sz w:val="18"/>
                <w:szCs w:val="18"/>
                <w:lang w:val="en-GB" w:eastAsia="en-GB"/>
              </w:rPr>
            </w:pPr>
            <w:r w:rsidRPr="005726CD">
              <w:rPr>
                <w:rFonts w:ascii="Open Sans Light" w:hAnsi="Open Sans Light" w:cs="Open Sans Light"/>
                <w:color w:val="494949"/>
                <w:sz w:val="18"/>
                <w:szCs w:val="18"/>
                <w:lang w:val="en-GB" w:eastAsia="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829CB1" w14:textId="77777777" w:rsidR="00AE244F" w:rsidRPr="005726CD" w:rsidRDefault="00AE244F" w:rsidP="00CA5AD2">
            <w:pPr>
              <w:pStyle w:val="body"/>
              <w:spacing w:line="240" w:lineRule="auto"/>
              <w:jc w:val="center"/>
              <w:rPr>
                <w:rFonts w:ascii="Open Sans Light" w:hAnsi="Open Sans Light" w:cs="Open Sans Light"/>
                <w:color w:val="494949"/>
                <w:sz w:val="18"/>
                <w:szCs w:val="18"/>
                <w:lang w:val="en-GB" w:eastAsia="en-GB"/>
              </w:rPr>
            </w:pPr>
          </w:p>
          <w:p w14:paraId="47C2222B" w14:textId="77777777" w:rsidR="00AE244F" w:rsidRPr="005726CD" w:rsidRDefault="00AE244F" w:rsidP="00CA5AD2">
            <w:pPr>
              <w:pStyle w:val="body"/>
              <w:spacing w:line="240" w:lineRule="auto"/>
              <w:jc w:val="center"/>
              <w:rPr>
                <w:rFonts w:ascii="Open Sans Light" w:hAnsi="Open Sans Light" w:cs="Open Sans Light"/>
                <w:color w:val="494949"/>
                <w:sz w:val="18"/>
                <w:szCs w:val="18"/>
                <w:lang w:val="en-GB" w:eastAsia="en-GB"/>
              </w:rPr>
            </w:pPr>
            <w:r w:rsidRPr="005726CD">
              <w:rPr>
                <w:rFonts w:ascii="Open Sans Light" w:hAnsi="Open Sans Light" w:cs="Open Sans Light"/>
                <w:color w:val="494949"/>
                <w:sz w:val="18"/>
                <w:szCs w:val="18"/>
                <w:lang w:val="en-GB" w:eastAsia="en-GB"/>
              </w:rPr>
              <w:t>X</w:t>
            </w: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DA5ACBA"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E044F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1C3B3F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BDCEA71"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48625E2D"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33787560"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Inappropriate personal use of the internet/social media /personal email</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7FA9E81"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20ECF289" w14:textId="249F8C76"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DC5D4B"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3D21362E" w14:textId="4F094CD0"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285655"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C84C9A1"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88C14FA"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7D37FBA7" w14:textId="310DAC1D"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7BE3186"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7EC54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26208DD1"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00C3BF17"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Unauthorised downloading or uploading of files</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0B473F"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D49736"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6FB94095" w14:textId="20B9CFAE"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EF8858"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04E6751"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8D9E871"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0ADE75FB" w14:textId="1AB6F971"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360D2DC"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86100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44E400B9"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49ED5F25"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Allowing others to access school/college network by sharing username and passwords or attempting to access or accessing the school/college network, using another person’s account</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361109E"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583858F7" w14:textId="0DC73F0A"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B9D43A"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0F560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64947A"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0A0D3CD"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EA444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A4930DA"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2104E0D1"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79FC97C3"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Careless use of personal data, e.g. holding or transferring data in an insecure manner</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CA1A9B"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2AFBEC7C" w14:textId="776B7A15"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DAC177B"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0D99A1"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CBAE6D"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75B12C9"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12EF45AC" w14:textId="7BEC907E"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050823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B9F802C"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25CF3244"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53318911"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Deliberate actions to breach data protection or network security rules</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54019B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37664C"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1726CF22" w14:textId="755C5663"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E4FC6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9C075F"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59B4E0D3" w14:textId="1ED38687"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B21E8D4"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EEDCF41"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BF4FC7"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7434B9F7" w14:textId="59644940"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r>
      <w:tr w:rsidR="00AE244F" w:rsidRPr="005726CD" w14:paraId="5F724045"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18C82629"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Corrupting or destroying the data of other users or causing deliberate damage to hardware or software</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6AF9A4"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4FB60201" w14:textId="0CF7F527"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F84944A"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1477B363" w14:textId="3C399A6C"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299A55"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127FA8"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0B43FD"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02B7FC2B" w14:textId="6D3BF1FC"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751B092"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EFBEA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53CC41D3"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3D187FF7"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Sending an email, text or message that is regarded as offensive, harassment or of a bullying nature</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C19F0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E5FC47"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25FFA90A" w14:textId="7A0BD780"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C04AD0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A6E37C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57540B"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315E0E5B" w14:textId="383FFE4B"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0597CB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12798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1F8C599D"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5E061C72"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Using personal email/social networking/messaging to carrying out digital communications with learners</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702C22"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2063F8BA" w14:textId="1359DFA8"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49B935"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5530497"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CE3E2A2"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CE1248"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6D7A2928" w14:textId="36A00709"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89C83D"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D3846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35FDEF89"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6656AAEF"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Actions which could compromise the staff member’s professional standing</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E5F88F"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622755B6" w14:textId="067D7F90"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100B6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9116B2"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D20AD0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3AA490"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699B3491" w14:textId="48C7ECF2"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3C9A16"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9EFF7AF"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70D974FA"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69DB2805" w14:textId="399F2A69" w:rsidR="00AE244F" w:rsidRPr="005726CD" w:rsidRDefault="00AE244F" w:rsidP="00AE244F">
            <w:pPr>
              <w:spacing w:after="0" w:line="240" w:lineRule="auto"/>
              <w:jc w:val="left"/>
              <w:rPr>
                <w:rFonts w:cs="Open Sans Light"/>
                <w:sz w:val="18"/>
                <w:szCs w:val="18"/>
                <w:lang w:eastAsia="en-GB"/>
              </w:rPr>
            </w:pPr>
            <w:r w:rsidRPr="005726CD">
              <w:rPr>
                <w:rFonts w:cs="Open Sans Light"/>
                <w:sz w:val="18"/>
                <w:szCs w:val="18"/>
                <w:lang w:eastAsia="en-GB"/>
              </w:rPr>
              <w:t>Actions which could bring the school/college into disrepute or breach the integrity of the ethos of the school</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93634C"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36F689BA" w14:textId="0C5525FE"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B0E8095"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667B01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DA5125"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2595BD" w14:textId="77777777" w:rsidR="00F93CA4" w:rsidRDefault="00F93CA4" w:rsidP="00CA5AD2">
            <w:pPr>
              <w:pStyle w:val="Noparagraphstyle"/>
              <w:spacing w:line="240" w:lineRule="auto"/>
              <w:textAlignment w:val="auto"/>
              <w:rPr>
                <w:rFonts w:ascii="Arial" w:hAnsi="Arial"/>
                <w:color w:val="494949"/>
                <w:sz w:val="16"/>
                <w:lang w:val="en-GB"/>
              </w:rPr>
            </w:pPr>
          </w:p>
          <w:p w14:paraId="7C67D187" w14:textId="214EF54F" w:rsidR="00AE244F" w:rsidRPr="005726CD" w:rsidRDefault="00F93CA4" w:rsidP="00CA5AD2">
            <w:pPr>
              <w:pStyle w:val="Noparagraphstyle"/>
              <w:spacing w:line="240" w:lineRule="auto"/>
              <w:textAlignment w:val="auto"/>
              <w:rPr>
                <w:rFonts w:ascii="Open Sans Light" w:hAnsi="Open Sans Light" w:cs="Open Sans Light"/>
                <w:color w:val="494949"/>
                <w:sz w:val="18"/>
                <w:szCs w:val="18"/>
              </w:rPr>
            </w:pPr>
            <w:r w:rsidRPr="005726CD">
              <w:rPr>
                <w:rFonts w:ascii="Arial" w:hAnsi="Arial"/>
                <w:color w:val="494949"/>
                <w:sz w:val="16"/>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5DE271F"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8FAC8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4E0F53CD"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616989CA"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Using proxy sites or other means to subvert the school’s/college’s  filtering system</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D6C6F9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4024DF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761A02"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2ACD45"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78D07C51" w14:textId="4711A2B6"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3E151A"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BC7303"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9541EF"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088FDB04"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3D0EC17B"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Accidentally accessing offensive or pornographic material and failing to report the incident</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DCB9AB"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6BDF32C4" w14:textId="35CB99AE"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ED389C4"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6CAB8069" w14:textId="74591112"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6A3C0D"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F0DCD2"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288E7499" w14:textId="0E5432BE"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1BDC0F"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D61A6B"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C05529"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r>
      <w:tr w:rsidR="00AE244F" w:rsidRPr="005726CD" w14:paraId="0DA0FBB6"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11D1E91F"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Deliberately accessing or trying to access offensive or pornographic material</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F3BD7F"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E36C8CD"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54B99AEF" w14:textId="26C23DE9"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79AEF1"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CDDA88"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2A3957E0" w14:textId="68454070"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ECFDD2"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DAFFBC7"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42D24C23" w14:textId="035AD1FF"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A3F9B6D"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18BFB575" w14:textId="353A6E8E"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r>
      <w:tr w:rsidR="00AE244F" w:rsidRPr="005726CD" w14:paraId="5C38EB7E"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73E51D0D" w14:textId="77777777" w:rsidR="00AE244F" w:rsidRPr="005726CD" w:rsidRDefault="00AE244F" w:rsidP="00CA5AD2">
            <w:pPr>
              <w:spacing w:after="0" w:line="240" w:lineRule="auto"/>
              <w:jc w:val="left"/>
              <w:rPr>
                <w:rFonts w:cs="Open Sans Light"/>
                <w:sz w:val="18"/>
                <w:szCs w:val="18"/>
                <w:lang w:eastAsia="en-GB"/>
              </w:rPr>
            </w:pPr>
            <w:r w:rsidRPr="005726CD">
              <w:rPr>
                <w:rFonts w:cs="Open Sans Light"/>
                <w:sz w:val="18"/>
                <w:szCs w:val="18"/>
                <w:lang w:eastAsia="en-GB"/>
              </w:rPr>
              <w:t>Breaching copyright or licensing regulations</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C5F10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C5E8E5"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3ABD8758" w14:textId="1A847BBA"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3FE0C1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423A9E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738BB16"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66E042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2B5D51"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15A0FDE5" w14:textId="4DA7D267"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r>
      <w:tr w:rsidR="00AE244F" w:rsidRPr="005726CD" w14:paraId="1E61C1F4" w14:textId="77777777" w:rsidTr="00AE244F">
        <w:trPr>
          <w:trHeight w:val="60"/>
        </w:trPr>
        <w:tc>
          <w:tcPr>
            <w:tcW w:w="5245" w:type="dxa"/>
            <w:tcBorders>
              <w:top w:val="single" w:sz="8" w:space="0" w:color="999999"/>
              <w:left w:val="single" w:sz="8" w:space="0" w:color="999999"/>
              <w:bottom w:val="single" w:sz="8" w:space="0" w:color="999999"/>
              <w:right w:val="single" w:sz="8" w:space="0" w:color="999999"/>
            </w:tcBorders>
            <w:shd w:val="clear" w:color="auto" w:fill="DDEDF5"/>
            <w:tcMar>
              <w:top w:w="80" w:type="dxa"/>
              <w:left w:w="80" w:type="dxa"/>
              <w:bottom w:w="80" w:type="dxa"/>
              <w:right w:w="80" w:type="dxa"/>
            </w:tcMar>
          </w:tcPr>
          <w:p w14:paraId="0EAF2E8C" w14:textId="77777777" w:rsidR="00AE244F" w:rsidRPr="005726CD" w:rsidRDefault="00AE244F" w:rsidP="00CA5AD2">
            <w:pPr>
              <w:pStyle w:val="body"/>
              <w:spacing w:line="240" w:lineRule="auto"/>
              <w:rPr>
                <w:rFonts w:ascii="Open Sans Light" w:hAnsi="Open Sans Light" w:cs="Open Sans Light"/>
                <w:color w:val="494949"/>
                <w:sz w:val="18"/>
                <w:szCs w:val="18"/>
                <w:lang w:val="en-GB" w:eastAsia="en-GB"/>
              </w:rPr>
            </w:pPr>
            <w:r w:rsidRPr="005726CD">
              <w:rPr>
                <w:rFonts w:ascii="Open Sans Light" w:hAnsi="Open Sans Light" w:cs="Open Sans Light"/>
                <w:color w:val="494949"/>
                <w:sz w:val="18"/>
                <w:szCs w:val="18"/>
                <w:lang w:val="en-GB" w:eastAsia="en-GB"/>
              </w:rPr>
              <w:t>Continued infringements of the above, following previous warnings or sanctions</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5436210"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515BEA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E40DBE6"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70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40D35C"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F92ADE"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FEE5434" w14:textId="77777777" w:rsidR="00AE244F" w:rsidRPr="005726CD" w:rsidRDefault="00AE244F" w:rsidP="00CA5AD2">
            <w:pPr>
              <w:pStyle w:val="Noparagraphstyle"/>
              <w:spacing w:line="240" w:lineRule="auto"/>
              <w:textAlignment w:val="auto"/>
              <w:rPr>
                <w:rFonts w:ascii="Open Sans Light" w:hAnsi="Open Sans Light" w:cs="Open Sans Light"/>
                <w:color w:val="494949"/>
                <w:sz w:val="18"/>
                <w:szCs w:val="18"/>
              </w:rPr>
            </w:pPr>
          </w:p>
        </w:tc>
        <w:tc>
          <w:tcPr>
            <w:tcW w:w="4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78B3C93" w14:textId="77777777" w:rsidR="00AE244F" w:rsidRPr="005726CD" w:rsidRDefault="00AE244F" w:rsidP="00AE244F">
            <w:pPr>
              <w:pStyle w:val="body"/>
              <w:spacing w:line="240" w:lineRule="auto"/>
              <w:jc w:val="center"/>
              <w:rPr>
                <w:rFonts w:ascii="Open Sans Light" w:hAnsi="Open Sans Light" w:cs="Open Sans Light"/>
                <w:color w:val="494949"/>
                <w:sz w:val="18"/>
                <w:szCs w:val="18"/>
                <w:lang w:val="en-GB" w:eastAsia="en-GB"/>
              </w:rPr>
            </w:pPr>
          </w:p>
          <w:p w14:paraId="4521024B" w14:textId="639FC178" w:rsidR="00AE244F" w:rsidRPr="005726CD" w:rsidRDefault="00AE244F" w:rsidP="00AE244F">
            <w:pPr>
              <w:pStyle w:val="Noparagraphstyle"/>
              <w:spacing w:line="240" w:lineRule="auto"/>
              <w:textAlignment w:val="auto"/>
              <w:rPr>
                <w:rFonts w:ascii="Open Sans Light" w:hAnsi="Open Sans Light" w:cs="Open Sans Light"/>
                <w:color w:val="494949"/>
                <w:sz w:val="18"/>
                <w:szCs w:val="18"/>
              </w:rPr>
            </w:pPr>
            <w:r w:rsidRPr="005726CD">
              <w:rPr>
                <w:rFonts w:ascii="Open Sans Light" w:hAnsi="Open Sans Light" w:cs="Open Sans Light"/>
                <w:color w:val="494949"/>
                <w:sz w:val="18"/>
                <w:szCs w:val="18"/>
                <w:lang w:val="en-GB"/>
              </w:rPr>
              <w:t>X</w:t>
            </w:r>
          </w:p>
        </w:tc>
      </w:tr>
    </w:tbl>
    <w:p w14:paraId="275A64CA" w14:textId="77777777" w:rsidR="00D60D89" w:rsidRDefault="0015168E" w:rsidP="001178D3">
      <w:pPr>
        <w:pStyle w:val="body"/>
        <w:rPr>
          <w:rFonts w:ascii="Arial" w:hAnsi="Arial"/>
          <w:lang w:val="en-GB"/>
        </w:rPr>
      </w:pPr>
      <w:r w:rsidRPr="004874EF">
        <w:rPr>
          <w:rFonts w:ascii="Arial" w:hAnsi="Arial"/>
          <w:noProof/>
          <w:lang w:val="en-GB" w:eastAsia="en-GB"/>
        </w:rPr>
        <mc:AlternateContent>
          <mc:Choice Requires="wps">
            <w:drawing>
              <wp:anchor distT="0" distB="0" distL="114300" distR="114300" simplePos="0" relativeHeight="251643904" behindDoc="0" locked="0" layoutInCell="1" allowOverlap="1" wp14:anchorId="00AE6804" wp14:editId="008023AC">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355C5" w14:textId="77777777" w:rsidR="00337239" w:rsidRDefault="00337239" w:rsidP="0015168E">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AE6804" id="Text Box 4" o:spid="_x0000_s1034" type="#_x0000_t202" style="position:absolute;margin-left:-140.55pt;margin-top:48.6pt;width:63pt;height: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lP3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" filled="f" stroked="f">
                <v:textbox>
                  <w:txbxContent>
                    <w:p w14:paraId="6FB355C5" w14:textId="77777777" w:rsidR="00337239" w:rsidRDefault="00337239" w:rsidP="0015168E">
                      <w:pPr>
                        <w:jc w:val="center"/>
                        <w:rPr>
                          <w:rFonts w:ascii="Arial" w:hAnsi="Arial"/>
                        </w:rPr>
                      </w:pPr>
                      <w:r>
                        <w:rPr>
                          <w:rFonts w:ascii="Arial" w:hAnsi="Arial"/>
                          <w:color w:val="FFFFFF"/>
                          <w:sz w:val="60"/>
                        </w:rPr>
                        <w:t>22</w:t>
                      </w:r>
                    </w:p>
                  </w:txbxContent>
                </v:textbox>
              </v:shape>
            </w:pict>
          </mc:Fallback>
        </mc:AlternateContent>
      </w:r>
    </w:p>
    <w:p w14:paraId="3B9D2EE9" w14:textId="77777777" w:rsidR="00574686" w:rsidRDefault="00574686" w:rsidP="001178D3">
      <w:pPr>
        <w:pStyle w:val="body"/>
        <w:rPr>
          <w:rFonts w:ascii="Arial" w:hAnsi="Arial"/>
          <w:lang w:val="en-GB"/>
        </w:rPr>
      </w:pPr>
    </w:p>
    <w:p w14:paraId="3C2D6D06" w14:textId="77777777" w:rsidR="00574686" w:rsidRDefault="00574686" w:rsidP="001178D3">
      <w:pPr>
        <w:pStyle w:val="body"/>
        <w:rPr>
          <w:rFonts w:ascii="Arial" w:hAnsi="Arial"/>
          <w:lang w:val="en-GB"/>
        </w:rPr>
      </w:pPr>
    </w:p>
    <w:p w14:paraId="35BC5366" w14:textId="77777777" w:rsidR="00574686" w:rsidRDefault="00574686" w:rsidP="001178D3">
      <w:pPr>
        <w:pStyle w:val="body"/>
        <w:rPr>
          <w:rFonts w:ascii="Arial" w:hAnsi="Arial"/>
          <w:lang w:val="en-GB"/>
        </w:rPr>
      </w:pPr>
    </w:p>
    <w:p w14:paraId="14D85031" w14:textId="2C2A617E" w:rsidR="00574686" w:rsidRDefault="00574686" w:rsidP="001178D3">
      <w:pPr>
        <w:pStyle w:val="body"/>
        <w:rPr>
          <w:rFonts w:ascii="Arial" w:hAnsi="Arial"/>
          <w:lang w:val="en-GB"/>
        </w:rPr>
      </w:pPr>
      <w:r>
        <w:rPr>
          <w:rFonts w:ascii="Arial" w:hAnsi="Arial"/>
          <w:lang w:val="en-GB"/>
        </w:rPr>
        <w:t>Signed________________</w:t>
      </w:r>
    </w:p>
    <w:p w14:paraId="49891D00" w14:textId="70EAE61A" w:rsidR="00574686" w:rsidRPr="004874EF" w:rsidRDefault="00574686" w:rsidP="001178D3">
      <w:pPr>
        <w:pStyle w:val="body"/>
        <w:rPr>
          <w:rFonts w:ascii="Arial" w:hAnsi="Arial"/>
          <w:lang w:val="en-GB"/>
        </w:rPr>
      </w:pPr>
      <w:r>
        <w:rPr>
          <w:rFonts w:ascii="Arial" w:hAnsi="Arial"/>
          <w:lang w:val="en-GB"/>
        </w:rPr>
        <w:t>Date__________________</w:t>
      </w:r>
      <w:bookmarkStart w:id="9" w:name="_GoBack"/>
      <w:bookmarkEnd w:id="9"/>
    </w:p>
    <w:sectPr w:rsidR="00574686" w:rsidRPr="004874EF" w:rsidSect="00AF1A55">
      <w:headerReference w:type="default" r:id="rId15"/>
      <w:footerReference w:type="default" r:id="rId16"/>
      <w:headerReference w:type="firs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7E37E" w14:textId="77777777" w:rsidR="00337239" w:rsidRDefault="00337239" w:rsidP="001059FB">
      <w:pPr>
        <w:spacing w:after="0" w:line="240" w:lineRule="auto"/>
      </w:pPr>
      <w:r>
        <w:separator/>
      </w:r>
    </w:p>
  </w:endnote>
  <w:endnote w:type="continuationSeparator" w:id="0">
    <w:p w14:paraId="2BCD8AFC" w14:textId="77777777" w:rsidR="00337239" w:rsidRDefault="00337239"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Light">
    <w:altName w:val="Verdana"/>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00000001"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L Frutiger Light">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00000001" w:usb1="08070000" w:usb2="00000010" w:usb3="00000000" w:csb0="00020000" w:csb1="00000000"/>
  </w:font>
  <w:font w:name="Frutiger">
    <w:charset w:val="00"/>
    <w:family w:val="roman"/>
    <w:pitch w:val="variable"/>
  </w:font>
  <w:font w:name="R Frutiger Roman">
    <w:altName w:val="Times New Roman"/>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32A0F" w14:textId="60EB3E9D" w:rsidR="00337239" w:rsidRPr="00447C97" w:rsidRDefault="00337239" w:rsidP="00447C97">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sidR="00574686">
      <w:rPr>
        <w:rFonts w:cs="Tahoma"/>
        <w:noProof/>
        <w:sz w:val="16"/>
        <w:szCs w:val="16"/>
      </w:rPr>
      <w:t>15</w:t>
    </w:r>
    <w:r w:rsidRPr="00447C97">
      <w:rPr>
        <w:rFonts w:cs="Tahoma"/>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61FE8B" w14:textId="77777777" w:rsidR="00337239" w:rsidRDefault="00337239" w:rsidP="001059FB">
      <w:pPr>
        <w:spacing w:after="0" w:line="240" w:lineRule="auto"/>
      </w:pPr>
      <w:r>
        <w:separator/>
      </w:r>
    </w:p>
  </w:footnote>
  <w:footnote w:type="continuationSeparator" w:id="0">
    <w:p w14:paraId="49DCE1B5" w14:textId="77777777" w:rsidR="00337239" w:rsidRDefault="00337239" w:rsidP="001059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12B09" w14:textId="6486B766" w:rsidR="00337239" w:rsidRDefault="00337239" w:rsidP="00E11BF1">
    <w:pPr>
      <w:pStyle w:val="Header"/>
      <w:jc w:val="center"/>
    </w:pPr>
    <w:r w:rsidRPr="00E11BF1">
      <w:rPr>
        <w:color w:val="FF0000"/>
      </w:rPr>
      <w:t>Miskin Primary School E-Safety Policy</w:t>
    </w:r>
  </w:p>
  <w:p w14:paraId="717CCDB2" w14:textId="726A8EB2" w:rsidR="00337239" w:rsidRPr="00447C97" w:rsidRDefault="00337239" w:rsidP="00447C97">
    <w:pPr>
      <w:pStyle w:val="Footer"/>
      <w:spacing w:line="264" w:lineRule="auto"/>
      <w:rPr>
        <w:rFonts w:cs="Tahoma"/>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BDC7C" w14:textId="77777777" w:rsidR="00337239" w:rsidRDefault="00337239">
    <w:pPr>
      <w:pStyle w:val="Header"/>
    </w:pPr>
    <w:r>
      <w:rPr>
        <w:noProof/>
        <w:lang w:eastAsia="en-GB"/>
      </w:rPr>
      <w:drawing>
        <wp:anchor distT="0" distB="0" distL="114300" distR="114300" simplePos="0" relativeHeight="251664384" behindDoc="0" locked="0" layoutInCell="1" allowOverlap="1" wp14:anchorId="62943A3A" wp14:editId="6B8AB5DC">
          <wp:simplePos x="0" y="0"/>
          <wp:positionH relativeFrom="column">
            <wp:posOffset>4032250</wp:posOffset>
          </wp:positionH>
          <wp:positionV relativeFrom="page">
            <wp:posOffset>186690</wp:posOffset>
          </wp:positionV>
          <wp:extent cx="1889760" cy="57594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a:extLst>
                      <a:ext uri="{28A0092B-C50C-407E-A947-70E740481C1C}">
                        <a14:useLocalDpi xmlns:a14="http://schemas.microsoft.com/office/drawing/2010/main" val="0"/>
                      </a:ext>
                    </a:extLst>
                  </a:blip>
                  <a:stretch>
                    <a:fillRect/>
                  </a:stretch>
                </pic:blipFill>
                <pic:spPr>
                  <a:xfrm>
                    <a:off x="0" y="0"/>
                    <a:ext cx="1889760" cy="5759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nsid w:val="00056EF5"/>
    <w:multiLevelType w:val="hybridMultilevel"/>
    <w:tmpl w:val="6714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5F4E54"/>
    <w:multiLevelType w:val="hybridMultilevel"/>
    <w:tmpl w:val="5BE6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BF3D59"/>
    <w:multiLevelType w:val="hybridMultilevel"/>
    <w:tmpl w:val="878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4073197"/>
    <w:multiLevelType w:val="multilevel"/>
    <w:tmpl w:val="8D9C1D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6">
    <w:nsid w:val="044041A0"/>
    <w:multiLevelType w:val="hybridMultilevel"/>
    <w:tmpl w:val="CBF0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4E91724"/>
    <w:multiLevelType w:val="hybridMultilevel"/>
    <w:tmpl w:val="06A2D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52D41F1"/>
    <w:multiLevelType w:val="hybridMultilevel"/>
    <w:tmpl w:val="0D1EA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5B52650"/>
    <w:multiLevelType w:val="hybridMultilevel"/>
    <w:tmpl w:val="E3D03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7980E53"/>
    <w:multiLevelType w:val="multilevel"/>
    <w:tmpl w:val="8D9C1D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1">
    <w:nsid w:val="079813D9"/>
    <w:multiLevelType w:val="hybridMultilevel"/>
    <w:tmpl w:val="3176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8FB386A"/>
    <w:multiLevelType w:val="multilevel"/>
    <w:tmpl w:val="D9E0F4B0"/>
    <w:lvl w:ilvl="0">
      <w:start w:val="1"/>
      <w:numFmt w:val="bullet"/>
      <w:lvlText w:val=""/>
      <w:lvlJc w:val="left"/>
      <w:pPr>
        <w:ind w:left="1800" w:hanging="360"/>
      </w:pPr>
      <w:rPr>
        <w:rFonts w:ascii="Wingdings" w:hAnsi="Wingdings"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4">
    <w:nsid w:val="09CC0F06"/>
    <w:multiLevelType w:val="hybridMultilevel"/>
    <w:tmpl w:val="3718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A760553"/>
    <w:multiLevelType w:val="hybridMultilevel"/>
    <w:tmpl w:val="D9B4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B351838"/>
    <w:multiLevelType w:val="hybridMultilevel"/>
    <w:tmpl w:val="9CC4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C8157D1"/>
    <w:multiLevelType w:val="hybridMultilevel"/>
    <w:tmpl w:val="C23ABF0C"/>
    <w:lvl w:ilvl="0" w:tplc="C67C22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D007AF2"/>
    <w:multiLevelType w:val="hybridMultilevel"/>
    <w:tmpl w:val="F56A9A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10A71896"/>
    <w:multiLevelType w:val="hybridMultilevel"/>
    <w:tmpl w:val="B12EB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0DF6646"/>
    <w:multiLevelType w:val="hybridMultilevel"/>
    <w:tmpl w:val="BD78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1424ED9"/>
    <w:multiLevelType w:val="hybridMultilevel"/>
    <w:tmpl w:val="3F201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2450F4A"/>
    <w:multiLevelType w:val="hybridMultilevel"/>
    <w:tmpl w:val="8012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3584AEC"/>
    <w:multiLevelType w:val="hybridMultilevel"/>
    <w:tmpl w:val="F13291EC"/>
    <w:lvl w:ilvl="0" w:tplc="252A27D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186760CD"/>
    <w:multiLevelType w:val="hybridMultilevel"/>
    <w:tmpl w:val="AC6E8068"/>
    <w:lvl w:ilvl="0" w:tplc="7AF0CFA0">
      <w:start w:val="1"/>
      <w:numFmt w:val="bullet"/>
      <w:lvlText w:val=""/>
      <w:lvlJc w:val="left"/>
      <w:pPr>
        <w:ind w:left="928"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8E36525"/>
    <w:multiLevelType w:val="hybridMultilevel"/>
    <w:tmpl w:val="170C8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99401AE"/>
    <w:multiLevelType w:val="hybridMultilevel"/>
    <w:tmpl w:val="5786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9D41735"/>
    <w:multiLevelType w:val="multilevel"/>
    <w:tmpl w:val="DCC6356C"/>
    <w:lvl w:ilvl="0">
      <w:start w:val="1"/>
      <w:numFmt w:val="bullet"/>
      <w:lvlText w:val=""/>
      <w:lvlJc w:val="left"/>
      <w:pPr>
        <w:ind w:left="720" w:hanging="360"/>
      </w:pPr>
      <w:rPr>
        <w:rFonts w:ascii="Symbol" w:hAnsi="Symbol" w:hint="default"/>
        <w:color w:val="auto"/>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30">
    <w:nsid w:val="1A80507C"/>
    <w:multiLevelType w:val="hybridMultilevel"/>
    <w:tmpl w:val="DD02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1AB71D7A"/>
    <w:multiLevelType w:val="hybridMultilevel"/>
    <w:tmpl w:val="11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B8F62BA"/>
    <w:multiLevelType w:val="hybridMultilevel"/>
    <w:tmpl w:val="AA40E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DF32D3E"/>
    <w:multiLevelType w:val="hybridMultilevel"/>
    <w:tmpl w:val="AB1A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079002C"/>
    <w:multiLevelType w:val="hybridMultilevel"/>
    <w:tmpl w:val="8714B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12B2FDE"/>
    <w:multiLevelType w:val="hybridMultilevel"/>
    <w:tmpl w:val="4EBAA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13472A8"/>
    <w:multiLevelType w:val="hybridMultilevel"/>
    <w:tmpl w:val="DAF69BD4"/>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928"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nsid w:val="22E96FE7"/>
    <w:multiLevelType w:val="hybridMultilevel"/>
    <w:tmpl w:val="6248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3EC433E"/>
    <w:multiLevelType w:val="hybridMultilevel"/>
    <w:tmpl w:val="ED18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47E1ED7"/>
    <w:multiLevelType w:val="hybridMultilevel"/>
    <w:tmpl w:val="A8D8E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50D109F"/>
    <w:multiLevelType w:val="hybridMultilevel"/>
    <w:tmpl w:val="8CAE6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263D2F86"/>
    <w:multiLevelType w:val="hybridMultilevel"/>
    <w:tmpl w:val="68E80B88"/>
    <w:lvl w:ilvl="0" w:tplc="BBFE97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7CE44B8"/>
    <w:multiLevelType w:val="multilevel"/>
    <w:tmpl w:val="8D9C1D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45">
    <w:nsid w:val="29780BCD"/>
    <w:multiLevelType w:val="hybridMultilevel"/>
    <w:tmpl w:val="C574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B3B35D7"/>
    <w:multiLevelType w:val="hybridMultilevel"/>
    <w:tmpl w:val="753A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2BF16E8E"/>
    <w:multiLevelType w:val="hybridMultilevel"/>
    <w:tmpl w:val="15FE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2D026817"/>
    <w:multiLevelType w:val="hybridMultilevel"/>
    <w:tmpl w:val="1B90A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2D6D64F7"/>
    <w:multiLevelType w:val="hybridMultilevel"/>
    <w:tmpl w:val="4406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2ECB51D7"/>
    <w:multiLevelType w:val="hybridMultilevel"/>
    <w:tmpl w:val="D408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2EF703F8"/>
    <w:multiLevelType w:val="hybridMultilevel"/>
    <w:tmpl w:val="D95E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2F853AEB"/>
    <w:multiLevelType w:val="hybridMultilevel"/>
    <w:tmpl w:val="FCA6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02A7081"/>
    <w:multiLevelType w:val="hybridMultilevel"/>
    <w:tmpl w:val="CED8A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30916E52"/>
    <w:multiLevelType w:val="multilevel"/>
    <w:tmpl w:val="8D9C1D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55">
    <w:nsid w:val="315A0BAC"/>
    <w:multiLevelType w:val="hybridMultilevel"/>
    <w:tmpl w:val="9AE4B5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32D307FE"/>
    <w:multiLevelType w:val="hybridMultilevel"/>
    <w:tmpl w:val="7F08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351D4801"/>
    <w:multiLevelType w:val="hybridMultilevel"/>
    <w:tmpl w:val="035C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37E63963"/>
    <w:multiLevelType w:val="hybridMultilevel"/>
    <w:tmpl w:val="B6FC6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38170E6D"/>
    <w:multiLevelType w:val="hybridMultilevel"/>
    <w:tmpl w:val="299E0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389B4790"/>
    <w:multiLevelType w:val="hybridMultilevel"/>
    <w:tmpl w:val="56FC5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9065666"/>
    <w:multiLevelType w:val="hybridMultilevel"/>
    <w:tmpl w:val="90B0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3A422E6B"/>
    <w:multiLevelType w:val="hybridMultilevel"/>
    <w:tmpl w:val="E924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3AF33D3B"/>
    <w:multiLevelType w:val="hybridMultilevel"/>
    <w:tmpl w:val="8DD6C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3B207961"/>
    <w:multiLevelType w:val="hybridMultilevel"/>
    <w:tmpl w:val="A316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6">
    <w:nsid w:val="3D2D3A71"/>
    <w:multiLevelType w:val="hybridMultilevel"/>
    <w:tmpl w:val="9636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3DEC3627"/>
    <w:multiLevelType w:val="hybridMultilevel"/>
    <w:tmpl w:val="701E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3E627EF5"/>
    <w:multiLevelType w:val="hybridMultilevel"/>
    <w:tmpl w:val="AC0239E8"/>
    <w:lvl w:ilvl="0" w:tplc="C6F8C9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3FEB4AB9"/>
    <w:multiLevelType w:val="hybridMultilevel"/>
    <w:tmpl w:val="B5FC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0217D4F"/>
    <w:multiLevelType w:val="hybridMultilevel"/>
    <w:tmpl w:val="AC52371E"/>
    <w:lvl w:ilvl="0" w:tplc="C17EA4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1464BD4"/>
    <w:multiLevelType w:val="hybridMultilevel"/>
    <w:tmpl w:val="7E50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41B044B0"/>
    <w:multiLevelType w:val="hybridMultilevel"/>
    <w:tmpl w:val="9F0C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420C7773"/>
    <w:multiLevelType w:val="hybridMultilevel"/>
    <w:tmpl w:val="72268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434B5785"/>
    <w:multiLevelType w:val="hybridMultilevel"/>
    <w:tmpl w:val="93B6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44AE06EF"/>
    <w:multiLevelType w:val="hybridMultilevel"/>
    <w:tmpl w:val="3C06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45A87373"/>
    <w:multiLevelType w:val="hybridMultilevel"/>
    <w:tmpl w:val="98CE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4732181A"/>
    <w:multiLevelType w:val="hybridMultilevel"/>
    <w:tmpl w:val="8B6C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8064248"/>
    <w:multiLevelType w:val="hybridMultilevel"/>
    <w:tmpl w:val="1AA8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483429F3"/>
    <w:multiLevelType w:val="hybridMultilevel"/>
    <w:tmpl w:val="0B565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48360BC0"/>
    <w:multiLevelType w:val="hybridMultilevel"/>
    <w:tmpl w:val="D2BCF37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9243DD5"/>
    <w:multiLevelType w:val="hybridMultilevel"/>
    <w:tmpl w:val="BF0E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4A990158"/>
    <w:multiLevelType w:val="hybridMultilevel"/>
    <w:tmpl w:val="7756A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ACB01FE"/>
    <w:multiLevelType w:val="hybridMultilevel"/>
    <w:tmpl w:val="12C43DA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4B704A77"/>
    <w:multiLevelType w:val="hybridMultilevel"/>
    <w:tmpl w:val="D7381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4BAD77C5"/>
    <w:multiLevelType w:val="hybridMultilevel"/>
    <w:tmpl w:val="0274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4C535E16"/>
    <w:multiLevelType w:val="hybridMultilevel"/>
    <w:tmpl w:val="52C240E6"/>
    <w:lvl w:ilvl="0" w:tplc="252A27DE">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nsid w:val="4D0F79C6"/>
    <w:multiLevelType w:val="hybridMultilevel"/>
    <w:tmpl w:val="EDEE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4DA443E7"/>
    <w:multiLevelType w:val="hybridMultilevel"/>
    <w:tmpl w:val="4C6E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4DF023B4"/>
    <w:multiLevelType w:val="hybridMultilevel"/>
    <w:tmpl w:val="B3684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4E2B10A9"/>
    <w:multiLevelType w:val="hybridMultilevel"/>
    <w:tmpl w:val="AF18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4F0238A3"/>
    <w:multiLevelType w:val="hybridMultilevel"/>
    <w:tmpl w:val="EDE6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4F275ED0"/>
    <w:multiLevelType w:val="multilevel"/>
    <w:tmpl w:val="8D9C1D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94">
    <w:nsid w:val="506D2922"/>
    <w:multiLevelType w:val="hybridMultilevel"/>
    <w:tmpl w:val="731A4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51666DAE"/>
    <w:multiLevelType w:val="hybridMultilevel"/>
    <w:tmpl w:val="1A50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51A14FBC"/>
    <w:multiLevelType w:val="hybridMultilevel"/>
    <w:tmpl w:val="2F4C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8">
    <w:nsid w:val="539D73C0"/>
    <w:multiLevelType w:val="hybridMultilevel"/>
    <w:tmpl w:val="A74ED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549E66B9"/>
    <w:multiLevelType w:val="hybridMultilevel"/>
    <w:tmpl w:val="3B4E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56B473EE"/>
    <w:multiLevelType w:val="hybridMultilevel"/>
    <w:tmpl w:val="7C8A5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2">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5D7D4174"/>
    <w:multiLevelType w:val="hybridMultilevel"/>
    <w:tmpl w:val="7942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5DC46088"/>
    <w:multiLevelType w:val="hybridMultilevel"/>
    <w:tmpl w:val="05F0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5DDD223F"/>
    <w:multiLevelType w:val="hybridMultilevel"/>
    <w:tmpl w:val="F6DC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5E7D19D5"/>
    <w:multiLevelType w:val="hybridMultilevel"/>
    <w:tmpl w:val="634A7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5FAF1683"/>
    <w:multiLevelType w:val="multilevel"/>
    <w:tmpl w:val="8D9C1D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08">
    <w:nsid w:val="600E442D"/>
    <w:multiLevelType w:val="hybridMultilevel"/>
    <w:tmpl w:val="A2D096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60A5554C"/>
    <w:multiLevelType w:val="hybridMultilevel"/>
    <w:tmpl w:val="39DC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612E7C11"/>
    <w:multiLevelType w:val="hybridMultilevel"/>
    <w:tmpl w:val="D1C0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622C7754"/>
    <w:multiLevelType w:val="hybridMultilevel"/>
    <w:tmpl w:val="5D4E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62B508A5"/>
    <w:multiLevelType w:val="hybridMultilevel"/>
    <w:tmpl w:val="A366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36C040E"/>
    <w:multiLevelType w:val="hybridMultilevel"/>
    <w:tmpl w:val="6C84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65DB4AE9"/>
    <w:multiLevelType w:val="hybridMultilevel"/>
    <w:tmpl w:val="F110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6760142E"/>
    <w:multiLevelType w:val="hybridMultilevel"/>
    <w:tmpl w:val="DBCC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680E29D1"/>
    <w:multiLevelType w:val="hybridMultilevel"/>
    <w:tmpl w:val="039E4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nsid w:val="684D13F4"/>
    <w:multiLevelType w:val="hybridMultilevel"/>
    <w:tmpl w:val="B9266A54"/>
    <w:lvl w:ilvl="0" w:tplc="8C88A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692171E7"/>
    <w:multiLevelType w:val="hybridMultilevel"/>
    <w:tmpl w:val="0234F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nsid w:val="6ABA2EC7"/>
    <w:multiLevelType w:val="hybridMultilevel"/>
    <w:tmpl w:val="63FE7A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1">
    <w:nsid w:val="6C8C7D42"/>
    <w:multiLevelType w:val="hybridMultilevel"/>
    <w:tmpl w:val="22CC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6EB6074A"/>
    <w:multiLevelType w:val="hybridMultilevel"/>
    <w:tmpl w:val="B7A85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705A7AC2"/>
    <w:multiLevelType w:val="hybridMultilevel"/>
    <w:tmpl w:val="6B14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70F12A10"/>
    <w:multiLevelType w:val="hybridMultilevel"/>
    <w:tmpl w:val="B76AF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71DA7E86"/>
    <w:multiLevelType w:val="hybridMultilevel"/>
    <w:tmpl w:val="17AA1708"/>
    <w:lvl w:ilvl="0" w:tplc="252A27D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nsid w:val="71E53D99"/>
    <w:multiLevelType w:val="hybridMultilevel"/>
    <w:tmpl w:val="9FA63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nsid w:val="744F553E"/>
    <w:multiLevelType w:val="hybridMultilevel"/>
    <w:tmpl w:val="E87A498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30">
    <w:nsid w:val="74EA1197"/>
    <w:multiLevelType w:val="hybridMultilevel"/>
    <w:tmpl w:val="C7A6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75435659"/>
    <w:multiLevelType w:val="hybridMultilevel"/>
    <w:tmpl w:val="9E3A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76346C8D"/>
    <w:multiLevelType w:val="hybridMultilevel"/>
    <w:tmpl w:val="6C38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nsid w:val="769C03DC"/>
    <w:multiLevelType w:val="hybridMultilevel"/>
    <w:tmpl w:val="7942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nsid w:val="76D33C5F"/>
    <w:multiLevelType w:val="hybridMultilevel"/>
    <w:tmpl w:val="92728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nsid w:val="79631053"/>
    <w:multiLevelType w:val="hybridMultilevel"/>
    <w:tmpl w:val="F9CC9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7A0E43F5"/>
    <w:multiLevelType w:val="hybridMultilevel"/>
    <w:tmpl w:val="9AFC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39">
    <w:nsid w:val="7AC23834"/>
    <w:multiLevelType w:val="hybridMultilevel"/>
    <w:tmpl w:val="D58C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nsid w:val="7ADD38C6"/>
    <w:multiLevelType w:val="hybridMultilevel"/>
    <w:tmpl w:val="9B68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nsid w:val="7B554B89"/>
    <w:multiLevelType w:val="hybridMultilevel"/>
    <w:tmpl w:val="3462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nsid w:val="7C604D9B"/>
    <w:multiLevelType w:val="hybridMultilevel"/>
    <w:tmpl w:val="F85A6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nsid w:val="7D7365D3"/>
    <w:multiLevelType w:val="hybridMultilevel"/>
    <w:tmpl w:val="E03C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nsid w:val="7EAF46F6"/>
    <w:multiLevelType w:val="hybridMultilevel"/>
    <w:tmpl w:val="1784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121"/>
  </w:num>
  <w:num w:numId="3">
    <w:abstractNumId w:val="124"/>
  </w:num>
  <w:num w:numId="4">
    <w:abstractNumId w:val="33"/>
  </w:num>
  <w:num w:numId="5">
    <w:abstractNumId w:val="59"/>
  </w:num>
  <w:num w:numId="6">
    <w:abstractNumId w:val="79"/>
  </w:num>
  <w:num w:numId="7">
    <w:abstractNumId w:val="105"/>
  </w:num>
  <w:num w:numId="8">
    <w:abstractNumId w:val="34"/>
  </w:num>
  <w:num w:numId="9">
    <w:abstractNumId w:val="99"/>
  </w:num>
  <w:num w:numId="10">
    <w:abstractNumId w:val="128"/>
  </w:num>
  <w:num w:numId="11">
    <w:abstractNumId w:val="60"/>
  </w:num>
  <w:num w:numId="12">
    <w:abstractNumId w:val="56"/>
  </w:num>
  <w:num w:numId="13">
    <w:abstractNumId w:val="109"/>
  </w:num>
  <w:num w:numId="14">
    <w:abstractNumId w:val="76"/>
  </w:num>
  <w:num w:numId="15">
    <w:abstractNumId w:val="144"/>
  </w:num>
  <w:num w:numId="16">
    <w:abstractNumId w:val="142"/>
  </w:num>
  <w:num w:numId="17">
    <w:abstractNumId w:val="47"/>
  </w:num>
  <w:num w:numId="18">
    <w:abstractNumId w:val="48"/>
  </w:num>
  <w:num w:numId="19">
    <w:abstractNumId w:val="11"/>
  </w:num>
  <w:num w:numId="20">
    <w:abstractNumId w:val="38"/>
  </w:num>
  <w:num w:numId="21">
    <w:abstractNumId w:val="134"/>
  </w:num>
  <w:num w:numId="22">
    <w:abstractNumId w:val="85"/>
  </w:num>
  <w:num w:numId="23">
    <w:abstractNumId w:val="41"/>
  </w:num>
  <w:num w:numId="24">
    <w:abstractNumId w:val="125"/>
  </w:num>
  <w:num w:numId="25">
    <w:abstractNumId w:val="75"/>
  </w:num>
  <w:num w:numId="26">
    <w:abstractNumId w:val="28"/>
  </w:num>
  <w:num w:numId="27">
    <w:abstractNumId w:val="32"/>
  </w:num>
  <w:num w:numId="28">
    <w:abstractNumId w:val="82"/>
  </w:num>
  <w:num w:numId="29">
    <w:abstractNumId w:val="66"/>
  </w:num>
  <w:num w:numId="30">
    <w:abstractNumId w:val="31"/>
  </w:num>
  <w:num w:numId="31">
    <w:abstractNumId w:val="138"/>
  </w:num>
  <w:num w:numId="32">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3">
    <w:abstractNumId w:val="101"/>
  </w:num>
  <w:num w:numId="34">
    <w:abstractNumId w:val="65"/>
  </w:num>
  <w:num w:numId="35">
    <w:abstractNumId w:val="25"/>
  </w:num>
  <w:num w:numId="36">
    <w:abstractNumId w:val="37"/>
  </w:num>
  <w:num w:numId="37">
    <w:abstractNumId w:val="97"/>
  </w:num>
  <w:num w:numId="38">
    <w:abstractNumId w:val="36"/>
  </w:num>
  <w:num w:numId="39">
    <w:abstractNumId w:val="129"/>
  </w:num>
  <w:num w:numId="40">
    <w:abstractNumId w:val="123"/>
  </w:num>
  <w:num w:numId="41">
    <w:abstractNumId w:val="19"/>
  </w:num>
  <w:num w:numId="42">
    <w:abstractNumId w:val="115"/>
  </w:num>
  <w:num w:numId="43">
    <w:abstractNumId w:val="119"/>
  </w:num>
  <w:num w:numId="44">
    <w:abstractNumId w:val="92"/>
  </w:num>
  <w:num w:numId="45">
    <w:abstractNumId w:val="52"/>
  </w:num>
  <w:num w:numId="46">
    <w:abstractNumId w:val="133"/>
  </w:num>
  <w:num w:numId="47">
    <w:abstractNumId w:val="9"/>
  </w:num>
  <w:num w:numId="48">
    <w:abstractNumId w:val="51"/>
  </w:num>
  <w:num w:numId="49">
    <w:abstractNumId w:val="49"/>
  </w:num>
  <w:num w:numId="50">
    <w:abstractNumId w:val="27"/>
  </w:num>
  <w:num w:numId="51">
    <w:abstractNumId w:val="22"/>
  </w:num>
  <w:num w:numId="52">
    <w:abstractNumId w:val="140"/>
  </w:num>
  <w:num w:numId="53">
    <w:abstractNumId w:val="61"/>
  </w:num>
  <w:num w:numId="54">
    <w:abstractNumId w:val="116"/>
  </w:num>
  <w:num w:numId="55">
    <w:abstractNumId w:val="21"/>
  </w:num>
  <w:num w:numId="56">
    <w:abstractNumId w:val="111"/>
  </w:num>
  <w:num w:numId="57">
    <w:abstractNumId w:val="53"/>
  </w:num>
  <w:num w:numId="58">
    <w:abstractNumId w:val="69"/>
  </w:num>
  <w:num w:numId="59">
    <w:abstractNumId w:val="72"/>
  </w:num>
  <w:num w:numId="60">
    <w:abstractNumId w:val="90"/>
  </w:num>
  <w:num w:numId="61">
    <w:abstractNumId w:val="8"/>
  </w:num>
  <w:num w:numId="62">
    <w:abstractNumId w:val="63"/>
  </w:num>
  <w:num w:numId="63">
    <w:abstractNumId w:val="132"/>
  </w:num>
  <w:num w:numId="64">
    <w:abstractNumId w:val="4"/>
  </w:num>
  <w:num w:numId="65">
    <w:abstractNumId w:val="12"/>
  </w:num>
  <w:num w:numId="66">
    <w:abstractNumId w:val="114"/>
  </w:num>
  <w:num w:numId="67">
    <w:abstractNumId w:val="95"/>
  </w:num>
  <w:num w:numId="68">
    <w:abstractNumId w:val="40"/>
  </w:num>
  <w:num w:numId="69">
    <w:abstractNumId w:val="141"/>
  </w:num>
  <w:num w:numId="70">
    <w:abstractNumId w:val="74"/>
  </w:num>
  <w:num w:numId="71">
    <w:abstractNumId w:val="88"/>
  </w:num>
  <w:num w:numId="72">
    <w:abstractNumId w:val="20"/>
  </w:num>
  <w:num w:numId="73">
    <w:abstractNumId w:val="1"/>
  </w:num>
  <w:num w:numId="74">
    <w:abstractNumId w:val="91"/>
  </w:num>
  <w:num w:numId="75">
    <w:abstractNumId w:val="89"/>
  </w:num>
  <w:num w:numId="76">
    <w:abstractNumId w:val="110"/>
  </w:num>
  <w:num w:numId="77">
    <w:abstractNumId w:val="77"/>
  </w:num>
  <w:num w:numId="78">
    <w:abstractNumId w:val="42"/>
  </w:num>
  <w:num w:numId="79">
    <w:abstractNumId w:val="127"/>
  </w:num>
  <w:num w:numId="80">
    <w:abstractNumId w:val="35"/>
  </w:num>
  <w:num w:numId="81">
    <w:abstractNumId w:val="122"/>
  </w:num>
  <w:num w:numId="82">
    <w:abstractNumId w:val="23"/>
  </w:num>
  <w:num w:numId="83">
    <w:abstractNumId w:val="117"/>
  </w:num>
  <w:num w:numId="84">
    <w:abstractNumId w:val="14"/>
  </w:num>
  <w:num w:numId="85">
    <w:abstractNumId w:val="103"/>
  </w:num>
  <w:num w:numId="86">
    <w:abstractNumId w:val="71"/>
  </w:num>
  <w:num w:numId="87">
    <w:abstractNumId w:val="64"/>
  </w:num>
  <w:num w:numId="88">
    <w:abstractNumId w:val="145"/>
  </w:num>
  <w:num w:numId="89">
    <w:abstractNumId w:val="135"/>
  </w:num>
  <w:num w:numId="90">
    <w:abstractNumId w:val="100"/>
  </w:num>
  <w:num w:numId="91">
    <w:abstractNumId w:val="104"/>
  </w:num>
  <w:num w:numId="92">
    <w:abstractNumId w:val="112"/>
  </w:num>
  <w:num w:numId="93">
    <w:abstractNumId w:val="15"/>
  </w:num>
  <w:num w:numId="94">
    <w:abstractNumId w:val="94"/>
  </w:num>
  <w:num w:numId="95">
    <w:abstractNumId w:val="3"/>
  </w:num>
  <w:num w:numId="96">
    <w:abstractNumId w:val="57"/>
  </w:num>
  <w:num w:numId="97">
    <w:abstractNumId w:val="139"/>
  </w:num>
  <w:num w:numId="98">
    <w:abstractNumId w:val="16"/>
  </w:num>
  <w:num w:numId="99">
    <w:abstractNumId w:val="143"/>
  </w:num>
  <w:num w:numId="100">
    <w:abstractNumId w:val="80"/>
  </w:num>
  <w:num w:numId="101">
    <w:abstractNumId w:val="55"/>
  </w:num>
  <w:num w:numId="102">
    <w:abstractNumId w:val="120"/>
  </w:num>
  <w:num w:numId="103">
    <w:abstractNumId w:val="58"/>
  </w:num>
  <w:num w:numId="104">
    <w:abstractNumId w:val="46"/>
  </w:num>
  <w:num w:numId="105">
    <w:abstractNumId w:val="67"/>
  </w:num>
  <w:num w:numId="106">
    <w:abstractNumId w:val="137"/>
  </w:num>
  <w:num w:numId="107">
    <w:abstractNumId w:val="106"/>
  </w:num>
  <w:num w:numId="108">
    <w:abstractNumId w:val="62"/>
  </w:num>
  <w:num w:numId="109">
    <w:abstractNumId w:val="78"/>
  </w:num>
  <w:num w:numId="110">
    <w:abstractNumId w:val="6"/>
  </w:num>
  <w:num w:numId="111">
    <w:abstractNumId w:val="131"/>
  </w:num>
  <w:num w:numId="112">
    <w:abstractNumId w:val="136"/>
  </w:num>
  <w:num w:numId="113">
    <w:abstractNumId w:val="2"/>
  </w:num>
  <w:num w:numId="114">
    <w:abstractNumId w:val="113"/>
  </w:num>
  <w:num w:numId="115">
    <w:abstractNumId w:val="108"/>
  </w:num>
  <w:num w:numId="116">
    <w:abstractNumId w:val="50"/>
  </w:num>
  <w:num w:numId="117">
    <w:abstractNumId w:val="39"/>
  </w:num>
  <w:num w:numId="118">
    <w:abstractNumId w:val="86"/>
  </w:num>
  <w:num w:numId="119">
    <w:abstractNumId w:val="96"/>
  </w:num>
  <w:num w:numId="120">
    <w:abstractNumId w:val="98"/>
  </w:num>
  <w:num w:numId="121">
    <w:abstractNumId w:val="30"/>
  </w:num>
  <w:num w:numId="122">
    <w:abstractNumId w:val="43"/>
  </w:num>
  <w:num w:numId="123">
    <w:abstractNumId w:val="70"/>
  </w:num>
  <w:num w:numId="124">
    <w:abstractNumId w:val="68"/>
  </w:num>
  <w:num w:numId="125">
    <w:abstractNumId w:val="118"/>
  </w:num>
  <w:num w:numId="126">
    <w:abstractNumId w:val="18"/>
  </w:num>
  <w:num w:numId="127">
    <w:abstractNumId w:val="13"/>
  </w:num>
  <w:num w:numId="128">
    <w:abstractNumId w:val="107"/>
  </w:num>
  <w:num w:numId="129">
    <w:abstractNumId w:val="10"/>
  </w:num>
  <w:num w:numId="130">
    <w:abstractNumId w:val="54"/>
  </w:num>
  <w:num w:numId="131">
    <w:abstractNumId w:val="93"/>
  </w:num>
  <w:num w:numId="132">
    <w:abstractNumId w:val="5"/>
  </w:num>
  <w:num w:numId="133">
    <w:abstractNumId w:val="44"/>
  </w:num>
  <w:num w:numId="134">
    <w:abstractNumId w:val="29"/>
  </w:num>
  <w:num w:numId="135">
    <w:abstractNumId w:val="130"/>
  </w:num>
  <w:num w:numId="136">
    <w:abstractNumId w:val="126"/>
  </w:num>
  <w:num w:numId="137">
    <w:abstractNumId w:val="84"/>
  </w:num>
  <w:num w:numId="138">
    <w:abstractNumId w:val="87"/>
  </w:num>
  <w:num w:numId="139">
    <w:abstractNumId w:val="73"/>
  </w:num>
  <w:num w:numId="140">
    <w:abstractNumId w:val="7"/>
  </w:num>
  <w:num w:numId="141">
    <w:abstractNumId w:val="83"/>
  </w:num>
  <w:num w:numId="142">
    <w:abstractNumId w:val="24"/>
  </w:num>
  <w:num w:numId="143">
    <w:abstractNumId w:val="81"/>
  </w:num>
  <w:num w:numId="144">
    <w:abstractNumId w:val="17"/>
  </w:num>
  <w:num w:numId="145">
    <w:abstractNumId w:val="102"/>
  </w:num>
  <w:num w:numId="146">
    <w:abstractNumId w:val="2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993"/>
    <w:rsid w:val="00004823"/>
    <w:rsid w:val="0000666A"/>
    <w:rsid w:val="000101E4"/>
    <w:rsid w:val="00010A9F"/>
    <w:rsid w:val="00012D13"/>
    <w:rsid w:val="00020323"/>
    <w:rsid w:val="00022360"/>
    <w:rsid w:val="00024861"/>
    <w:rsid w:val="000274F9"/>
    <w:rsid w:val="00042B04"/>
    <w:rsid w:val="000537A4"/>
    <w:rsid w:val="00053FD5"/>
    <w:rsid w:val="0005525B"/>
    <w:rsid w:val="00055EED"/>
    <w:rsid w:val="000574CD"/>
    <w:rsid w:val="00060F2B"/>
    <w:rsid w:val="0007005D"/>
    <w:rsid w:val="00071A2C"/>
    <w:rsid w:val="00076AE5"/>
    <w:rsid w:val="00082C4C"/>
    <w:rsid w:val="00083BC9"/>
    <w:rsid w:val="00085087"/>
    <w:rsid w:val="00090385"/>
    <w:rsid w:val="00091D32"/>
    <w:rsid w:val="00095ABC"/>
    <w:rsid w:val="000A2F38"/>
    <w:rsid w:val="000B08B6"/>
    <w:rsid w:val="000C153A"/>
    <w:rsid w:val="000C7290"/>
    <w:rsid w:val="000D11F2"/>
    <w:rsid w:val="000D63B1"/>
    <w:rsid w:val="00103328"/>
    <w:rsid w:val="001059FB"/>
    <w:rsid w:val="00107009"/>
    <w:rsid w:val="001178D3"/>
    <w:rsid w:val="00124690"/>
    <w:rsid w:val="00127881"/>
    <w:rsid w:val="00132A51"/>
    <w:rsid w:val="0015168E"/>
    <w:rsid w:val="00156F41"/>
    <w:rsid w:val="00165E2F"/>
    <w:rsid w:val="00170A0D"/>
    <w:rsid w:val="00174CB4"/>
    <w:rsid w:val="001822E2"/>
    <w:rsid w:val="0019316B"/>
    <w:rsid w:val="00195B9F"/>
    <w:rsid w:val="001B1B7B"/>
    <w:rsid w:val="001B59A0"/>
    <w:rsid w:val="001C0C3A"/>
    <w:rsid w:val="001C126A"/>
    <w:rsid w:val="001C1E16"/>
    <w:rsid w:val="001D0E47"/>
    <w:rsid w:val="001D62F4"/>
    <w:rsid w:val="001E2C6E"/>
    <w:rsid w:val="002017CD"/>
    <w:rsid w:val="00235F92"/>
    <w:rsid w:val="00250156"/>
    <w:rsid w:val="00256024"/>
    <w:rsid w:val="002568BA"/>
    <w:rsid w:val="00256E30"/>
    <w:rsid w:val="00261F24"/>
    <w:rsid w:val="00263135"/>
    <w:rsid w:val="0028126D"/>
    <w:rsid w:val="00282A7A"/>
    <w:rsid w:val="00286624"/>
    <w:rsid w:val="002A118A"/>
    <w:rsid w:val="002A41E3"/>
    <w:rsid w:val="002B0467"/>
    <w:rsid w:val="002C3637"/>
    <w:rsid w:val="002D260A"/>
    <w:rsid w:val="002D5D9A"/>
    <w:rsid w:val="002D63BD"/>
    <w:rsid w:val="002E1D71"/>
    <w:rsid w:val="00310BEF"/>
    <w:rsid w:val="003271F7"/>
    <w:rsid w:val="00333556"/>
    <w:rsid w:val="00337239"/>
    <w:rsid w:val="003373CE"/>
    <w:rsid w:val="003543C0"/>
    <w:rsid w:val="00355A03"/>
    <w:rsid w:val="00372E3F"/>
    <w:rsid w:val="0038043C"/>
    <w:rsid w:val="00386D42"/>
    <w:rsid w:val="003939B2"/>
    <w:rsid w:val="003947E0"/>
    <w:rsid w:val="003A5311"/>
    <w:rsid w:val="003D4C63"/>
    <w:rsid w:val="003E02DA"/>
    <w:rsid w:val="003E2E4E"/>
    <w:rsid w:val="003E3A5B"/>
    <w:rsid w:val="003E71C2"/>
    <w:rsid w:val="003F019A"/>
    <w:rsid w:val="003F6732"/>
    <w:rsid w:val="00413A9E"/>
    <w:rsid w:val="0041402B"/>
    <w:rsid w:val="00416961"/>
    <w:rsid w:val="00420668"/>
    <w:rsid w:val="004244C0"/>
    <w:rsid w:val="00433C39"/>
    <w:rsid w:val="00434622"/>
    <w:rsid w:val="00447C97"/>
    <w:rsid w:val="00450F07"/>
    <w:rsid w:val="00461E68"/>
    <w:rsid w:val="00465B3C"/>
    <w:rsid w:val="00477317"/>
    <w:rsid w:val="004852A4"/>
    <w:rsid w:val="004874EF"/>
    <w:rsid w:val="00490C92"/>
    <w:rsid w:val="004917A1"/>
    <w:rsid w:val="004921AD"/>
    <w:rsid w:val="004933C8"/>
    <w:rsid w:val="004A181C"/>
    <w:rsid w:val="004B0F66"/>
    <w:rsid w:val="004C54AC"/>
    <w:rsid w:val="004D20B1"/>
    <w:rsid w:val="004E0C9E"/>
    <w:rsid w:val="004E7B0B"/>
    <w:rsid w:val="004F0F62"/>
    <w:rsid w:val="004F3F92"/>
    <w:rsid w:val="005008A5"/>
    <w:rsid w:val="0050690B"/>
    <w:rsid w:val="00512281"/>
    <w:rsid w:val="00514F3E"/>
    <w:rsid w:val="00515FAC"/>
    <w:rsid w:val="00517B8C"/>
    <w:rsid w:val="00520E60"/>
    <w:rsid w:val="005234DB"/>
    <w:rsid w:val="00551135"/>
    <w:rsid w:val="00562F48"/>
    <w:rsid w:val="00564713"/>
    <w:rsid w:val="005658FD"/>
    <w:rsid w:val="00567183"/>
    <w:rsid w:val="005726CD"/>
    <w:rsid w:val="00574686"/>
    <w:rsid w:val="00575CB1"/>
    <w:rsid w:val="005813FC"/>
    <w:rsid w:val="0058386F"/>
    <w:rsid w:val="00584629"/>
    <w:rsid w:val="00586C3A"/>
    <w:rsid w:val="00590652"/>
    <w:rsid w:val="00592384"/>
    <w:rsid w:val="00595FCD"/>
    <w:rsid w:val="00597CE1"/>
    <w:rsid w:val="005A75D6"/>
    <w:rsid w:val="005B2BF8"/>
    <w:rsid w:val="005B7F01"/>
    <w:rsid w:val="005C0EF0"/>
    <w:rsid w:val="005C1540"/>
    <w:rsid w:val="005C34B0"/>
    <w:rsid w:val="005D0512"/>
    <w:rsid w:val="005D1149"/>
    <w:rsid w:val="005E10DA"/>
    <w:rsid w:val="005E1D22"/>
    <w:rsid w:val="005F1E91"/>
    <w:rsid w:val="005F3510"/>
    <w:rsid w:val="005F4687"/>
    <w:rsid w:val="005F6669"/>
    <w:rsid w:val="00601E5E"/>
    <w:rsid w:val="00602E7F"/>
    <w:rsid w:val="0060630D"/>
    <w:rsid w:val="00607E68"/>
    <w:rsid w:val="00610681"/>
    <w:rsid w:val="00621D64"/>
    <w:rsid w:val="00632E2C"/>
    <w:rsid w:val="006540D2"/>
    <w:rsid w:val="00654C8A"/>
    <w:rsid w:val="0066652E"/>
    <w:rsid w:val="006668A9"/>
    <w:rsid w:val="0067180B"/>
    <w:rsid w:val="0068339C"/>
    <w:rsid w:val="00685EBE"/>
    <w:rsid w:val="00691CD3"/>
    <w:rsid w:val="006961BA"/>
    <w:rsid w:val="006B4F7E"/>
    <w:rsid w:val="006C55A7"/>
    <w:rsid w:val="006C7139"/>
    <w:rsid w:val="006D324C"/>
    <w:rsid w:val="006F65D0"/>
    <w:rsid w:val="0071037D"/>
    <w:rsid w:val="00711D7D"/>
    <w:rsid w:val="00716EC0"/>
    <w:rsid w:val="0072727D"/>
    <w:rsid w:val="00734E71"/>
    <w:rsid w:val="00744DED"/>
    <w:rsid w:val="0074570B"/>
    <w:rsid w:val="00745D55"/>
    <w:rsid w:val="007554EF"/>
    <w:rsid w:val="00763436"/>
    <w:rsid w:val="00771B37"/>
    <w:rsid w:val="0077226C"/>
    <w:rsid w:val="00773D47"/>
    <w:rsid w:val="00774CA7"/>
    <w:rsid w:val="00777647"/>
    <w:rsid w:val="007A1A70"/>
    <w:rsid w:val="007A3DD9"/>
    <w:rsid w:val="007A6B10"/>
    <w:rsid w:val="007B04A2"/>
    <w:rsid w:val="007B18FE"/>
    <w:rsid w:val="007C067A"/>
    <w:rsid w:val="007D2A8A"/>
    <w:rsid w:val="007D73E8"/>
    <w:rsid w:val="007E3649"/>
    <w:rsid w:val="0080208F"/>
    <w:rsid w:val="00802F73"/>
    <w:rsid w:val="00804465"/>
    <w:rsid w:val="00806855"/>
    <w:rsid w:val="0081790C"/>
    <w:rsid w:val="00825EDE"/>
    <w:rsid w:val="0082752D"/>
    <w:rsid w:val="00842E11"/>
    <w:rsid w:val="008445A1"/>
    <w:rsid w:val="008455AC"/>
    <w:rsid w:val="00847C4F"/>
    <w:rsid w:val="00847EF4"/>
    <w:rsid w:val="00856750"/>
    <w:rsid w:val="00865B3B"/>
    <w:rsid w:val="00867D29"/>
    <w:rsid w:val="0087081E"/>
    <w:rsid w:val="00882BDE"/>
    <w:rsid w:val="008863E4"/>
    <w:rsid w:val="008941EE"/>
    <w:rsid w:val="008A7658"/>
    <w:rsid w:val="008B36C7"/>
    <w:rsid w:val="008D0575"/>
    <w:rsid w:val="008D0B22"/>
    <w:rsid w:val="008D3AA7"/>
    <w:rsid w:val="008E5FF9"/>
    <w:rsid w:val="008F2384"/>
    <w:rsid w:val="00907C3F"/>
    <w:rsid w:val="00914D66"/>
    <w:rsid w:val="00934602"/>
    <w:rsid w:val="0094261F"/>
    <w:rsid w:val="00943AC1"/>
    <w:rsid w:val="009516D8"/>
    <w:rsid w:val="009537F9"/>
    <w:rsid w:val="00960B87"/>
    <w:rsid w:val="00967F24"/>
    <w:rsid w:val="0099161C"/>
    <w:rsid w:val="009A1BF0"/>
    <w:rsid w:val="009A2C3A"/>
    <w:rsid w:val="009A4A5C"/>
    <w:rsid w:val="009B393E"/>
    <w:rsid w:val="009C610D"/>
    <w:rsid w:val="009F05FB"/>
    <w:rsid w:val="009F2C13"/>
    <w:rsid w:val="009F5231"/>
    <w:rsid w:val="00A01735"/>
    <w:rsid w:val="00A01D33"/>
    <w:rsid w:val="00A06A35"/>
    <w:rsid w:val="00A25BB8"/>
    <w:rsid w:val="00A27D78"/>
    <w:rsid w:val="00A3451A"/>
    <w:rsid w:val="00A3494B"/>
    <w:rsid w:val="00A36CE7"/>
    <w:rsid w:val="00A66570"/>
    <w:rsid w:val="00A875EC"/>
    <w:rsid w:val="00A91F88"/>
    <w:rsid w:val="00A92CDE"/>
    <w:rsid w:val="00A949F7"/>
    <w:rsid w:val="00AA1596"/>
    <w:rsid w:val="00AA2993"/>
    <w:rsid w:val="00AB724E"/>
    <w:rsid w:val="00AD7848"/>
    <w:rsid w:val="00AE244F"/>
    <w:rsid w:val="00AE4EEA"/>
    <w:rsid w:val="00AF1A55"/>
    <w:rsid w:val="00B11285"/>
    <w:rsid w:val="00B300F3"/>
    <w:rsid w:val="00B32C07"/>
    <w:rsid w:val="00B33BA1"/>
    <w:rsid w:val="00B367DA"/>
    <w:rsid w:val="00B40343"/>
    <w:rsid w:val="00B4083D"/>
    <w:rsid w:val="00B463EC"/>
    <w:rsid w:val="00B479CE"/>
    <w:rsid w:val="00B47F30"/>
    <w:rsid w:val="00B51AE9"/>
    <w:rsid w:val="00B55595"/>
    <w:rsid w:val="00B62598"/>
    <w:rsid w:val="00B761D4"/>
    <w:rsid w:val="00B90707"/>
    <w:rsid w:val="00B919D4"/>
    <w:rsid w:val="00B92238"/>
    <w:rsid w:val="00B92513"/>
    <w:rsid w:val="00B9646F"/>
    <w:rsid w:val="00BA20B8"/>
    <w:rsid w:val="00BA5E36"/>
    <w:rsid w:val="00BA7370"/>
    <w:rsid w:val="00BB14CC"/>
    <w:rsid w:val="00BB5A08"/>
    <w:rsid w:val="00BB612A"/>
    <w:rsid w:val="00BD178A"/>
    <w:rsid w:val="00BE08BF"/>
    <w:rsid w:val="00BF014D"/>
    <w:rsid w:val="00BF426B"/>
    <w:rsid w:val="00BF43A8"/>
    <w:rsid w:val="00C00C30"/>
    <w:rsid w:val="00C059E0"/>
    <w:rsid w:val="00C06847"/>
    <w:rsid w:val="00C10492"/>
    <w:rsid w:val="00C147ED"/>
    <w:rsid w:val="00C2061D"/>
    <w:rsid w:val="00C23D76"/>
    <w:rsid w:val="00C356A1"/>
    <w:rsid w:val="00C40D5E"/>
    <w:rsid w:val="00C45007"/>
    <w:rsid w:val="00C63AEC"/>
    <w:rsid w:val="00C64D62"/>
    <w:rsid w:val="00C7794E"/>
    <w:rsid w:val="00C83A59"/>
    <w:rsid w:val="00C95758"/>
    <w:rsid w:val="00CA217B"/>
    <w:rsid w:val="00CA5AD2"/>
    <w:rsid w:val="00CA622C"/>
    <w:rsid w:val="00CB2CCE"/>
    <w:rsid w:val="00CB60AB"/>
    <w:rsid w:val="00CC38DB"/>
    <w:rsid w:val="00CC647B"/>
    <w:rsid w:val="00CD0314"/>
    <w:rsid w:val="00CD0C31"/>
    <w:rsid w:val="00CE02E0"/>
    <w:rsid w:val="00CE2B74"/>
    <w:rsid w:val="00CE44DF"/>
    <w:rsid w:val="00CE5EEC"/>
    <w:rsid w:val="00D15C50"/>
    <w:rsid w:val="00D1646E"/>
    <w:rsid w:val="00D26634"/>
    <w:rsid w:val="00D33F8A"/>
    <w:rsid w:val="00D3684A"/>
    <w:rsid w:val="00D402BB"/>
    <w:rsid w:val="00D43696"/>
    <w:rsid w:val="00D547D2"/>
    <w:rsid w:val="00D55B66"/>
    <w:rsid w:val="00D60C1A"/>
    <w:rsid w:val="00D60D89"/>
    <w:rsid w:val="00D6291D"/>
    <w:rsid w:val="00D64416"/>
    <w:rsid w:val="00D87CCA"/>
    <w:rsid w:val="00DA3FFA"/>
    <w:rsid w:val="00DA6E5C"/>
    <w:rsid w:val="00DC223A"/>
    <w:rsid w:val="00DC3046"/>
    <w:rsid w:val="00DD1341"/>
    <w:rsid w:val="00DD1E68"/>
    <w:rsid w:val="00DD209D"/>
    <w:rsid w:val="00DD20F7"/>
    <w:rsid w:val="00DD32A4"/>
    <w:rsid w:val="00DD4403"/>
    <w:rsid w:val="00DD74B3"/>
    <w:rsid w:val="00DF1028"/>
    <w:rsid w:val="00DF640E"/>
    <w:rsid w:val="00DF65BA"/>
    <w:rsid w:val="00E11BF1"/>
    <w:rsid w:val="00E15362"/>
    <w:rsid w:val="00E35A88"/>
    <w:rsid w:val="00E41C1C"/>
    <w:rsid w:val="00E53261"/>
    <w:rsid w:val="00E5344E"/>
    <w:rsid w:val="00E575F8"/>
    <w:rsid w:val="00E72213"/>
    <w:rsid w:val="00E72E43"/>
    <w:rsid w:val="00E841F3"/>
    <w:rsid w:val="00E857ED"/>
    <w:rsid w:val="00E878FD"/>
    <w:rsid w:val="00E87DF0"/>
    <w:rsid w:val="00E90830"/>
    <w:rsid w:val="00EB36E9"/>
    <w:rsid w:val="00EC0904"/>
    <w:rsid w:val="00EC3D8B"/>
    <w:rsid w:val="00EC4C19"/>
    <w:rsid w:val="00EC50DA"/>
    <w:rsid w:val="00EF198E"/>
    <w:rsid w:val="00EF385C"/>
    <w:rsid w:val="00F04B3F"/>
    <w:rsid w:val="00F2263B"/>
    <w:rsid w:val="00F3124F"/>
    <w:rsid w:val="00F320C7"/>
    <w:rsid w:val="00F32C4E"/>
    <w:rsid w:val="00F36C2A"/>
    <w:rsid w:val="00F43CC9"/>
    <w:rsid w:val="00F46E53"/>
    <w:rsid w:val="00F510B1"/>
    <w:rsid w:val="00F56482"/>
    <w:rsid w:val="00F5652F"/>
    <w:rsid w:val="00F57ECD"/>
    <w:rsid w:val="00F62961"/>
    <w:rsid w:val="00F647BB"/>
    <w:rsid w:val="00F65C61"/>
    <w:rsid w:val="00F65D22"/>
    <w:rsid w:val="00F71E97"/>
    <w:rsid w:val="00F72F7A"/>
    <w:rsid w:val="00F73A90"/>
    <w:rsid w:val="00F76049"/>
    <w:rsid w:val="00F85769"/>
    <w:rsid w:val="00F907BC"/>
    <w:rsid w:val="00F92D67"/>
    <w:rsid w:val="00F93A0E"/>
    <w:rsid w:val="00F93CA4"/>
    <w:rsid w:val="00F945E9"/>
    <w:rsid w:val="00F95D8E"/>
    <w:rsid w:val="00F97BBB"/>
    <w:rsid w:val="00FB5F3A"/>
    <w:rsid w:val="00FB6AF0"/>
    <w:rsid w:val="00FC0B84"/>
    <w:rsid w:val="00FF155C"/>
    <w:rsid w:val="00FF40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6580D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637"/>
    <w:pPr>
      <w:spacing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C40D5E"/>
    <w:pPr>
      <w:keepNext/>
      <w:keepLines/>
      <w:spacing w:after="220"/>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95758"/>
    <w:pPr>
      <w:keepNext/>
      <w:keepLines/>
      <w:spacing w:before="240" w:after="0"/>
      <w:jc w:val="left"/>
      <w:outlineLvl w:val="3"/>
    </w:pPr>
    <w:rPr>
      <w:rFonts w:ascii="Gotham Medium" w:eastAsiaTheme="majorEastAsia" w:hAnsi="Gotham Medium" w:cstheme="majorBidi"/>
      <w:bCs/>
      <w:iCs/>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C95758"/>
    <w:rPr>
      <w:rFonts w:ascii="Gotham Medium" w:eastAsiaTheme="majorEastAsia" w:hAnsi="Gotham Medium" w:cstheme="majorBidi"/>
      <w:bCs/>
      <w:iCs/>
      <w:color w:val="000000" w:themeColor="text1"/>
      <w:sz w:val="26"/>
    </w:rPr>
  </w:style>
  <w:style w:type="paragraph" w:styleId="NoSpacing">
    <w:name w:val="No Spacing"/>
    <w:link w:val="NoSpacingChar"/>
    <w:uiPriority w:val="1"/>
    <w:qFormat/>
    <w:rsid w:val="0087081E"/>
    <w:pPr>
      <w:spacing w:after="0" w:line="312" w:lineRule="auto"/>
    </w:pPr>
    <w:rPr>
      <w:rFonts w:ascii="Open Sans Light" w:hAnsi="Open Sans Light"/>
      <w:sz w:val="20"/>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F76049"/>
    <w:pPr>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character" w:customStyle="1" w:styleId="NoSpacingChar">
    <w:name w:val="No Spacing Char"/>
    <w:basedOn w:val="DefaultParagraphFont"/>
    <w:link w:val="NoSpacing"/>
    <w:uiPriority w:val="1"/>
    <w:rsid w:val="0087081E"/>
    <w:rPr>
      <w:rFonts w:ascii="Open Sans Light" w:hAnsi="Open Sans Light"/>
      <w:sz w:val="20"/>
    </w:r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Pr>
    <w:tblStylePr w:type="firstRow">
      <w:pPr>
        <w:wordWrap/>
        <w:jc w:val="left"/>
      </w:pPr>
      <w:rPr>
        <w:rFonts w:ascii="Gotham Medium" w:hAnsi="Gotham Medium" w:cs="Gotham Medium" w:hint="default"/>
        <w:sz w:val="22"/>
        <w:szCs w:val="22"/>
      </w:rPr>
      <w:tblPr/>
      <w:tcPr>
        <w:tcBorders>
          <w:bottom w:val="single" w:sz="4" w:space="0" w:color="DAECF4"/>
        </w:tcBorders>
      </w:tcPr>
    </w:tblStylePr>
    <w:tblStylePr w:type="firstCol">
      <w:rPr>
        <w:rFonts w:ascii="Marlett" w:hAnsi="Marlett" w:hint="default"/>
        <w:sz w:val="22"/>
        <w:szCs w:val="22"/>
      </w:rPr>
    </w:tblStylePr>
    <w:tblStylePr w:type="band1Horz">
      <w:pPr>
        <w:wordWrap/>
        <w:spacing w:beforeLines="0" w:before="100" w:beforeAutospacing="1" w:afterLines="0" w:after="100" w:afterAutospacing="1"/>
        <w:jc w:val="left"/>
      </w:pPr>
      <w:rPr>
        <w:rFonts w:ascii="Gotham Medium" w:hAnsi="Gotham Medium" w:cs="Gotham Medium"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Gotham Medium" w:hAnsi="Gotham Medium" w:cs="Gotham Medium" w:hint="default"/>
        <w:sz w:val="22"/>
        <w:szCs w:val="22"/>
      </w:rPr>
      <w:tblPr/>
      <w:tcPr>
        <w:tcBorders>
          <w:bottom w:val="single" w:sz="4" w:space="0" w:color="DAECF4"/>
        </w:tcBorders>
      </w:tcPr>
    </w:tblStylePr>
  </w:style>
  <w:style w:type="paragraph" w:customStyle="1" w:styleId="Noparagraphstyle">
    <w:name w:val="[No paragraph style]"/>
    <w:rsid w:val="00AA2993"/>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A2993"/>
    <w:pPr>
      <w:spacing w:after="0" w:line="240" w:lineRule="exact"/>
      <w:jc w:val="left"/>
    </w:pPr>
    <w:rPr>
      <w:rFonts w:ascii="L Frutiger Light" w:eastAsia="Times" w:hAnsi="L Frutiger Light" w:cs="Times New Roman"/>
      <w:color w:val="003366"/>
      <w:szCs w:val="20"/>
      <w:lang w:val="x-none" w:eastAsia="x-none"/>
    </w:rPr>
  </w:style>
  <w:style w:type="paragraph" w:customStyle="1" w:styleId="GreenHeadingArial16Templates">
    <w:name w:val="Green Heading Arial 16 Templates"/>
    <w:basedOn w:val="Normal"/>
    <w:link w:val="GreenHeadingArial16TemplatesChar"/>
    <w:qFormat/>
    <w:rsid w:val="00AA2993"/>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AA2993"/>
    <w:rPr>
      <w:rFonts w:ascii="Arial" w:eastAsia="Times" w:hAnsi="Arial" w:cs="Times New Roman"/>
      <w:b/>
      <w:color w:val="96BE2B"/>
      <w:sz w:val="32"/>
      <w:szCs w:val="32"/>
      <w:lang w:val="x-none" w:eastAsia="x-none"/>
    </w:rPr>
  </w:style>
  <w:style w:type="character" w:customStyle="1" w:styleId="bodyChar">
    <w:name w:val="body Char"/>
    <w:link w:val="body"/>
    <w:rsid w:val="00AA2993"/>
    <w:rPr>
      <w:rFonts w:ascii="L Frutiger Light" w:eastAsia="Times" w:hAnsi="L Frutiger Light" w:cs="Times New Roman"/>
      <w:color w:val="003366"/>
      <w:sz w:val="20"/>
      <w:szCs w:val="20"/>
      <w:lang w:val="x-none" w:eastAsia="x-none"/>
    </w:rPr>
  </w:style>
  <w:style w:type="paragraph" w:customStyle="1" w:styleId="LargeHeading">
    <w:name w:val="Large Heading"/>
    <w:basedOn w:val="Normal"/>
    <w:next w:val="Normal"/>
    <w:link w:val="LargeHeadingChar"/>
    <w:qFormat/>
    <w:rsid w:val="00E841F3"/>
    <w:pPr>
      <w:spacing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E841F3"/>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E841F3"/>
    <w:pPr>
      <w:spacing w:after="57"/>
      <w:ind w:left="-567"/>
    </w:pPr>
    <w:rPr>
      <w:rFonts w:ascii="Arial" w:hAnsi="Arial"/>
      <w:color w:val="494949"/>
    </w:rPr>
  </w:style>
  <w:style w:type="paragraph" w:customStyle="1" w:styleId="Blue-Arial10-optionaltext-templates">
    <w:name w:val="Blue - Arial 10 - optional text - templates"/>
    <w:basedOn w:val="body"/>
    <w:link w:val="Blue-Arial10-optionaltext-templatesChar"/>
    <w:qFormat/>
    <w:rsid w:val="00E841F3"/>
    <w:pPr>
      <w:spacing w:after="200"/>
      <w:ind w:left="-567"/>
    </w:pPr>
    <w:rPr>
      <w:rFonts w:ascii="Arial" w:hAnsi="Arial"/>
      <w:color w:val="466DB0"/>
    </w:rPr>
  </w:style>
  <w:style w:type="character" w:customStyle="1" w:styleId="GreyArial10body-TemplatesChar">
    <w:name w:val="Grey Arial 10 body - Templates Char"/>
    <w:link w:val="GreyArial10body-Templates"/>
    <w:rsid w:val="00E841F3"/>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E841F3"/>
    <w:rPr>
      <w:rFonts w:ascii="Arial" w:eastAsia="Times" w:hAnsi="Arial" w:cs="Times New Roman"/>
      <w:color w:val="466DB0"/>
      <w:sz w:val="20"/>
      <w:szCs w:val="20"/>
      <w:lang w:val="x-none" w:eastAsia="x-none"/>
    </w:rPr>
  </w:style>
  <w:style w:type="paragraph" w:styleId="FootnoteText">
    <w:name w:val="footnote text"/>
    <w:basedOn w:val="Normal"/>
    <w:link w:val="FootnoteTextChar"/>
    <w:uiPriority w:val="99"/>
    <w:semiHidden/>
    <w:unhideWhenUsed/>
    <w:rsid w:val="00E841F3"/>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E841F3"/>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E841F3"/>
    <w:rPr>
      <w:vertAlign w:val="superscript"/>
    </w:rPr>
  </w:style>
  <w:style w:type="paragraph" w:customStyle="1" w:styleId="Body0">
    <w:name w:val="Body"/>
    <w:rsid w:val="0028126D"/>
    <w:pPr>
      <w:spacing w:after="0" w:line="240" w:lineRule="auto"/>
    </w:pPr>
    <w:rPr>
      <w:rFonts w:ascii="Helvetica" w:eastAsia="ヒラギノ角ゴ Pro W3" w:hAnsi="Helvetica" w:cs="Times New Roman"/>
      <w:color w:val="000000"/>
      <w:sz w:val="24"/>
      <w:szCs w:val="20"/>
      <w:lang w:val="en-US" w:eastAsia="en-GB"/>
    </w:rPr>
  </w:style>
  <w:style w:type="paragraph" w:customStyle="1" w:styleId="subb">
    <w:name w:val="subb"/>
    <w:basedOn w:val="Normal"/>
    <w:rsid w:val="00517B8C"/>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1D0E47"/>
    <w:rPr>
      <w:sz w:val="16"/>
      <w:szCs w:val="16"/>
    </w:rPr>
  </w:style>
  <w:style w:type="paragraph" w:styleId="CommentText">
    <w:name w:val="annotation text"/>
    <w:basedOn w:val="Normal"/>
    <w:link w:val="CommentTextChar"/>
    <w:uiPriority w:val="99"/>
    <w:semiHidden/>
    <w:unhideWhenUsed/>
    <w:rsid w:val="001D0E47"/>
    <w:pPr>
      <w:spacing w:after="0" w:line="240" w:lineRule="auto"/>
      <w:jc w:val="left"/>
    </w:pPr>
    <w:rPr>
      <w:rFonts w:ascii="Times" w:eastAsia="Times" w:hAnsi="Times" w:cs="Times New Roman"/>
      <w:szCs w:val="20"/>
      <w:lang w:eastAsia="en-GB"/>
    </w:rPr>
  </w:style>
  <w:style w:type="character" w:customStyle="1" w:styleId="CommentTextChar">
    <w:name w:val="Comment Text Char"/>
    <w:basedOn w:val="DefaultParagraphFont"/>
    <w:link w:val="CommentText"/>
    <w:uiPriority w:val="99"/>
    <w:semiHidden/>
    <w:rsid w:val="001D0E47"/>
    <w:rPr>
      <w:rFonts w:ascii="Times" w:eastAsia="Times" w:hAnsi="Times" w:cs="Times New Roman"/>
      <w:sz w:val="20"/>
      <w:szCs w:val="20"/>
      <w:lang w:eastAsia="en-GB"/>
    </w:rPr>
  </w:style>
  <w:style w:type="paragraph" w:customStyle="1" w:styleId="head">
    <w:name w:val="head"/>
    <w:basedOn w:val="Normal"/>
    <w:rsid w:val="0015168E"/>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15168E"/>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15168E"/>
    <w:pPr>
      <w:numPr>
        <w:numId w:val="31"/>
      </w:numPr>
      <w:spacing w:after="0" w:line="240" w:lineRule="auto"/>
      <w:jc w:val="left"/>
    </w:pPr>
    <w:rPr>
      <w:rFonts w:ascii="Arial" w:eastAsia="Times New Roman" w:hAnsi="Arial" w:cs="Times New Roman"/>
      <w:szCs w:val="20"/>
      <w:lang w:eastAsia="en-GB"/>
    </w:rPr>
  </w:style>
  <w:style w:type="paragraph" w:customStyle="1" w:styleId="blocktext">
    <w:name w:val="blocktext"/>
    <w:basedOn w:val="Normal"/>
    <w:rsid w:val="0015168E"/>
    <w:pPr>
      <w:spacing w:after="0" w:line="240" w:lineRule="auto"/>
      <w:jc w:val="left"/>
    </w:pPr>
    <w:rPr>
      <w:rFonts w:ascii="Arial" w:eastAsia="Times New Roman" w:hAnsi="Arial" w:cs="Times New Roman"/>
      <w:szCs w:val="20"/>
      <w:lang w:val="en-US" w:eastAsia="en-GB"/>
    </w:rPr>
  </w:style>
  <w:style w:type="paragraph" w:customStyle="1" w:styleId="main">
    <w:name w:val="main"/>
    <w:basedOn w:val="Noparagraphstyle"/>
    <w:rsid w:val="0015168E"/>
    <w:pPr>
      <w:spacing w:line="800" w:lineRule="atLeast"/>
    </w:pPr>
    <w:rPr>
      <w:rFonts w:ascii="Frutiger" w:hAnsi="Frutiger"/>
      <w:color w:val="3D5B73"/>
      <w:spacing w:val="-38"/>
      <w:sz w:val="96"/>
    </w:rPr>
  </w:style>
  <w:style w:type="paragraph" w:customStyle="1" w:styleId="mainhead">
    <w:name w:val="mainhead"/>
    <w:basedOn w:val="main"/>
    <w:rsid w:val="0015168E"/>
    <w:pPr>
      <w:spacing w:line="880" w:lineRule="exact"/>
    </w:pPr>
    <w:rPr>
      <w:rFonts w:ascii="L Frutiger Light" w:hAnsi="L Frutiger Light"/>
    </w:rPr>
  </w:style>
  <w:style w:type="paragraph" w:customStyle="1" w:styleId="subsub">
    <w:name w:val="sub sub"/>
    <w:basedOn w:val="sub"/>
    <w:rsid w:val="0015168E"/>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15168E"/>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15168E"/>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15168E"/>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15168E"/>
    <w:rPr>
      <w:rFonts w:ascii="Arial" w:eastAsia="Times New Roman" w:hAnsi="Arial" w:cs="Arial"/>
      <w:color w:val="000000"/>
      <w:sz w:val="24"/>
      <w:szCs w:val="20"/>
      <w:lang w:eastAsia="en-GB"/>
    </w:rPr>
  </w:style>
  <w:style w:type="paragraph" w:customStyle="1" w:styleId="BCSBulletparagraph">
    <w:name w:val="| BCS | Bullet paragraph"/>
    <w:basedOn w:val="Normal"/>
    <w:rsid w:val="0015168E"/>
    <w:pPr>
      <w:numPr>
        <w:ilvl w:val="8"/>
        <w:numId w:val="3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15168E"/>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15168E"/>
    <w:rPr>
      <w:color w:val="000000"/>
      <w:sz w:val="20"/>
    </w:rPr>
  </w:style>
  <w:style w:type="character" w:customStyle="1" w:styleId="Hyperlink1">
    <w:name w:val="Hyperlink1"/>
    <w:rsid w:val="0015168E"/>
    <w:rPr>
      <w:color w:val="0000FF"/>
      <w:sz w:val="20"/>
      <w:u w:val="single"/>
    </w:rPr>
  </w:style>
  <w:style w:type="paragraph" w:styleId="NormalWeb">
    <w:name w:val="Normal (Web)"/>
    <w:basedOn w:val="Normal"/>
    <w:uiPriority w:val="99"/>
    <w:semiHidden/>
    <w:unhideWhenUsed/>
    <w:rsid w:val="0015168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15168E"/>
    <w:rPr>
      <w:b/>
      <w:bCs/>
    </w:rPr>
  </w:style>
  <w:style w:type="character" w:customStyle="1" w:styleId="apple-converted-space">
    <w:name w:val="apple-converted-space"/>
    <w:rsid w:val="0015168E"/>
  </w:style>
  <w:style w:type="paragraph" w:customStyle="1" w:styleId="OCsubtitle">
    <w:name w:val="OC subtitle"/>
    <w:basedOn w:val="Normal"/>
    <w:link w:val="OCsubtitleChar"/>
    <w:qFormat/>
    <w:rsid w:val="0015168E"/>
    <w:pPr>
      <w:spacing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15168E"/>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qFormat/>
    <w:rsid w:val="0015168E"/>
    <w:pPr>
      <w:spacing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15168E"/>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15168E"/>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15168E"/>
    <w:pPr>
      <w:spacing w:line="201" w:lineRule="atLeast"/>
    </w:pPr>
    <w:rPr>
      <w:rFonts w:cs="Times New Roman"/>
      <w:color w:val="auto"/>
    </w:rPr>
  </w:style>
  <w:style w:type="paragraph" w:customStyle="1" w:styleId="Pa16">
    <w:name w:val="Pa16"/>
    <w:basedOn w:val="Default"/>
    <w:next w:val="Default"/>
    <w:uiPriority w:val="99"/>
    <w:rsid w:val="0015168E"/>
    <w:pPr>
      <w:spacing w:line="201" w:lineRule="atLeast"/>
    </w:pPr>
    <w:rPr>
      <w:rFonts w:cs="Times New Roman"/>
      <w:color w:val="auto"/>
    </w:rPr>
  </w:style>
  <w:style w:type="paragraph" w:customStyle="1" w:styleId="Pa14">
    <w:name w:val="Pa14"/>
    <w:basedOn w:val="Default"/>
    <w:next w:val="Default"/>
    <w:uiPriority w:val="99"/>
    <w:rsid w:val="0015168E"/>
    <w:pPr>
      <w:spacing w:line="201" w:lineRule="atLeast"/>
    </w:pPr>
    <w:rPr>
      <w:rFonts w:cs="Times New Roman"/>
      <w:color w:val="auto"/>
    </w:rPr>
  </w:style>
  <w:style w:type="character" w:customStyle="1" w:styleId="A11">
    <w:name w:val="A11"/>
    <w:uiPriority w:val="99"/>
    <w:rsid w:val="0015168E"/>
    <w:rPr>
      <w:rFonts w:ascii="VFQWIL+Frutiger-Italic" w:hAnsi="VFQWIL+Frutiger-Italic" w:cs="VFQWIL+Frutiger-Italic"/>
      <w:color w:val="000000"/>
      <w:sz w:val="11"/>
      <w:szCs w:val="11"/>
    </w:rPr>
  </w:style>
  <w:style w:type="paragraph" w:customStyle="1" w:styleId="BodyA">
    <w:name w:val="Body A"/>
    <w:autoRedefine/>
    <w:rsid w:val="0015168E"/>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15168E"/>
    <w:rPr>
      <w:color w:val="800080" w:themeColor="followedHyperlink"/>
      <w:u w:val="single"/>
    </w:rPr>
  </w:style>
  <w:style w:type="paragraph" w:customStyle="1" w:styleId="Standard">
    <w:name w:val="Standard"/>
    <w:rsid w:val="0015168E"/>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15168E"/>
    <w:pPr>
      <w:numPr>
        <w:numId w:val="33"/>
      </w:numPr>
    </w:pPr>
  </w:style>
  <w:style w:type="numbering" w:customStyle="1" w:styleId="WWNum3">
    <w:name w:val="WWNum3"/>
    <w:basedOn w:val="NoList"/>
    <w:rsid w:val="0015168E"/>
    <w:pPr>
      <w:numPr>
        <w:numId w:val="34"/>
      </w:numPr>
    </w:pPr>
  </w:style>
  <w:style w:type="numbering" w:customStyle="1" w:styleId="WWNum4">
    <w:name w:val="WWNum4"/>
    <w:basedOn w:val="NoList"/>
    <w:rsid w:val="0015168E"/>
    <w:pPr>
      <w:numPr>
        <w:numId w:val="35"/>
      </w:numPr>
    </w:pPr>
  </w:style>
  <w:style w:type="numbering" w:customStyle="1" w:styleId="WWNum5">
    <w:name w:val="WWNum5"/>
    <w:basedOn w:val="NoList"/>
    <w:rsid w:val="0015168E"/>
    <w:pPr>
      <w:numPr>
        <w:numId w:val="36"/>
      </w:numPr>
    </w:pPr>
  </w:style>
  <w:style w:type="numbering" w:customStyle="1" w:styleId="WWNum6">
    <w:name w:val="WWNum6"/>
    <w:basedOn w:val="NoList"/>
    <w:rsid w:val="0015168E"/>
    <w:pPr>
      <w:numPr>
        <w:numId w:val="37"/>
      </w:numPr>
    </w:pPr>
  </w:style>
  <w:style w:type="character" w:styleId="Emphasis">
    <w:name w:val="Emphasis"/>
    <w:basedOn w:val="DefaultParagraphFont"/>
    <w:uiPriority w:val="20"/>
    <w:qFormat/>
    <w:rsid w:val="0015168E"/>
    <w:rPr>
      <w:i/>
      <w:iCs/>
    </w:rPr>
  </w:style>
  <w:style w:type="paragraph" w:styleId="CommentSubject">
    <w:name w:val="annotation subject"/>
    <w:basedOn w:val="CommentText"/>
    <w:next w:val="CommentText"/>
    <w:link w:val="CommentSubjectChar"/>
    <w:uiPriority w:val="99"/>
    <w:semiHidden/>
    <w:unhideWhenUsed/>
    <w:rsid w:val="0015168E"/>
    <w:rPr>
      <w:b/>
      <w:bCs/>
    </w:rPr>
  </w:style>
  <w:style w:type="character" w:customStyle="1" w:styleId="CommentSubjectChar">
    <w:name w:val="Comment Subject Char"/>
    <w:basedOn w:val="CommentTextChar"/>
    <w:link w:val="CommentSubject"/>
    <w:uiPriority w:val="99"/>
    <w:semiHidden/>
    <w:rsid w:val="0015168E"/>
    <w:rPr>
      <w:rFonts w:ascii="Times" w:eastAsia="Times" w:hAnsi="Times" w:cs="Times New Roman"/>
      <w:b/>
      <w:bCs/>
      <w:sz w:val="20"/>
      <w:szCs w:val="20"/>
      <w:lang w:eastAsia="en-GB"/>
    </w:rPr>
  </w:style>
  <w:style w:type="paragraph" w:styleId="Subtitle">
    <w:name w:val="Subtitle"/>
    <w:basedOn w:val="Normal"/>
    <w:next w:val="Normal"/>
    <w:link w:val="SubtitleChar"/>
    <w:uiPriority w:val="11"/>
    <w:qFormat/>
    <w:rsid w:val="002B04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B0467"/>
    <w:rPr>
      <w:rFonts w:asciiTheme="majorHAnsi" w:eastAsiaTheme="majorEastAsia" w:hAnsiTheme="majorHAnsi" w:cstheme="majorBidi"/>
      <w:i/>
      <w:iCs/>
      <w:color w:val="4F81BD" w:themeColor="accent1"/>
      <w:spacing w:val="15"/>
      <w:sz w:val="24"/>
      <w:szCs w:val="24"/>
    </w:rPr>
  </w:style>
  <w:style w:type="paragraph" w:styleId="TOC4">
    <w:name w:val="toc 4"/>
    <w:basedOn w:val="Normal"/>
    <w:next w:val="Normal"/>
    <w:autoRedefine/>
    <w:uiPriority w:val="39"/>
    <w:unhideWhenUsed/>
    <w:rsid w:val="00174CB4"/>
    <w:pPr>
      <w:spacing w:after="100" w:line="276" w:lineRule="auto"/>
      <w:ind w:left="66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174CB4"/>
    <w:pPr>
      <w:spacing w:after="100" w:line="276" w:lineRule="auto"/>
      <w:ind w:left="88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174CB4"/>
    <w:pPr>
      <w:spacing w:after="100" w:line="276" w:lineRule="auto"/>
      <w:ind w:left="11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174CB4"/>
    <w:pPr>
      <w:spacing w:after="100" w:line="276" w:lineRule="auto"/>
      <w:ind w:left="132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174CB4"/>
    <w:pPr>
      <w:spacing w:after="100" w:line="276" w:lineRule="auto"/>
      <w:ind w:left="154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174CB4"/>
    <w:pPr>
      <w:spacing w:after="100" w:line="276" w:lineRule="auto"/>
      <w:ind w:left="1760"/>
      <w:jc w:val="left"/>
    </w:pPr>
    <w:rPr>
      <w:rFonts w:asciiTheme="minorHAnsi" w:eastAsiaTheme="minorEastAsia" w:hAnsiTheme="minorHAnsi"/>
      <w:lang w:eastAsia="en-GB"/>
    </w:rPr>
  </w:style>
  <w:style w:type="paragraph" w:styleId="Revision">
    <w:name w:val="Revision"/>
    <w:hidden/>
    <w:uiPriority w:val="99"/>
    <w:semiHidden/>
    <w:rsid w:val="00771B37"/>
    <w:pPr>
      <w:spacing w:after="0" w:line="240" w:lineRule="auto"/>
    </w:pPr>
    <w:rPr>
      <w:rFonts w:ascii="Open Sans Light" w:hAnsi="Open Sans Light"/>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637"/>
    <w:pPr>
      <w:spacing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C40D5E"/>
    <w:pPr>
      <w:keepNext/>
      <w:keepLines/>
      <w:spacing w:after="220"/>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95758"/>
    <w:pPr>
      <w:keepNext/>
      <w:keepLines/>
      <w:spacing w:before="240" w:after="0"/>
      <w:jc w:val="left"/>
      <w:outlineLvl w:val="3"/>
    </w:pPr>
    <w:rPr>
      <w:rFonts w:ascii="Gotham Medium" w:eastAsiaTheme="majorEastAsia" w:hAnsi="Gotham Medium" w:cstheme="majorBidi"/>
      <w:bCs/>
      <w:iCs/>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C95758"/>
    <w:rPr>
      <w:rFonts w:ascii="Gotham Medium" w:eastAsiaTheme="majorEastAsia" w:hAnsi="Gotham Medium" w:cstheme="majorBidi"/>
      <w:bCs/>
      <w:iCs/>
      <w:color w:val="000000" w:themeColor="text1"/>
      <w:sz w:val="26"/>
    </w:rPr>
  </w:style>
  <w:style w:type="paragraph" w:styleId="NoSpacing">
    <w:name w:val="No Spacing"/>
    <w:link w:val="NoSpacingChar"/>
    <w:uiPriority w:val="1"/>
    <w:qFormat/>
    <w:rsid w:val="0087081E"/>
    <w:pPr>
      <w:spacing w:after="0" w:line="312" w:lineRule="auto"/>
    </w:pPr>
    <w:rPr>
      <w:rFonts w:ascii="Open Sans Light" w:hAnsi="Open Sans Light"/>
      <w:sz w:val="20"/>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F76049"/>
    <w:pPr>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character" w:customStyle="1" w:styleId="NoSpacingChar">
    <w:name w:val="No Spacing Char"/>
    <w:basedOn w:val="DefaultParagraphFont"/>
    <w:link w:val="NoSpacing"/>
    <w:uiPriority w:val="1"/>
    <w:rsid w:val="0087081E"/>
    <w:rPr>
      <w:rFonts w:ascii="Open Sans Light" w:hAnsi="Open Sans Light"/>
      <w:sz w:val="20"/>
    </w:r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Pr>
    <w:tblStylePr w:type="firstRow">
      <w:pPr>
        <w:wordWrap/>
        <w:jc w:val="left"/>
      </w:pPr>
      <w:rPr>
        <w:rFonts w:ascii="Gotham Medium" w:hAnsi="Gotham Medium" w:cs="Gotham Medium" w:hint="default"/>
        <w:sz w:val="22"/>
        <w:szCs w:val="22"/>
      </w:rPr>
      <w:tblPr/>
      <w:tcPr>
        <w:tcBorders>
          <w:bottom w:val="single" w:sz="4" w:space="0" w:color="DAECF4"/>
        </w:tcBorders>
      </w:tcPr>
    </w:tblStylePr>
    <w:tblStylePr w:type="firstCol">
      <w:rPr>
        <w:rFonts w:ascii="Marlett" w:hAnsi="Marlett" w:hint="default"/>
        <w:sz w:val="22"/>
        <w:szCs w:val="22"/>
      </w:rPr>
    </w:tblStylePr>
    <w:tblStylePr w:type="band1Horz">
      <w:pPr>
        <w:wordWrap/>
        <w:spacing w:beforeLines="0" w:before="100" w:beforeAutospacing="1" w:afterLines="0" w:after="100" w:afterAutospacing="1"/>
        <w:jc w:val="left"/>
      </w:pPr>
      <w:rPr>
        <w:rFonts w:ascii="Gotham Medium" w:hAnsi="Gotham Medium" w:cs="Gotham Medium"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Gotham Medium" w:hAnsi="Gotham Medium" w:cs="Gotham Medium" w:hint="default"/>
        <w:sz w:val="22"/>
        <w:szCs w:val="22"/>
      </w:rPr>
      <w:tblPr/>
      <w:tcPr>
        <w:tcBorders>
          <w:bottom w:val="single" w:sz="4" w:space="0" w:color="DAECF4"/>
        </w:tcBorders>
      </w:tcPr>
    </w:tblStylePr>
  </w:style>
  <w:style w:type="paragraph" w:customStyle="1" w:styleId="Noparagraphstyle">
    <w:name w:val="[No paragraph style]"/>
    <w:rsid w:val="00AA2993"/>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A2993"/>
    <w:pPr>
      <w:spacing w:after="0" w:line="240" w:lineRule="exact"/>
      <w:jc w:val="left"/>
    </w:pPr>
    <w:rPr>
      <w:rFonts w:ascii="L Frutiger Light" w:eastAsia="Times" w:hAnsi="L Frutiger Light" w:cs="Times New Roman"/>
      <w:color w:val="003366"/>
      <w:szCs w:val="20"/>
      <w:lang w:val="x-none" w:eastAsia="x-none"/>
    </w:rPr>
  </w:style>
  <w:style w:type="paragraph" w:customStyle="1" w:styleId="GreenHeadingArial16Templates">
    <w:name w:val="Green Heading Arial 16 Templates"/>
    <w:basedOn w:val="Normal"/>
    <w:link w:val="GreenHeadingArial16TemplatesChar"/>
    <w:qFormat/>
    <w:rsid w:val="00AA2993"/>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AA2993"/>
    <w:rPr>
      <w:rFonts w:ascii="Arial" w:eastAsia="Times" w:hAnsi="Arial" w:cs="Times New Roman"/>
      <w:b/>
      <w:color w:val="96BE2B"/>
      <w:sz w:val="32"/>
      <w:szCs w:val="32"/>
      <w:lang w:val="x-none" w:eastAsia="x-none"/>
    </w:rPr>
  </w:style>
  <w:style w:type="character" w:customStyle="1" w:styleId="bodyChar">
    <w:name w:val="body Char"/>
    <w:link w:val="body"/>
    <w:rsid w:val="00AA2993"/>
    <w:rPr>
      <w:rFonts w:ascii="L Frutiger Light" w:eastAsia="Times" w:hAnsi="L Frutiger Light" w:cs="Times New Roman"/>
      <w:color w:val="003366"/>
      <w:sz w:val="20"/>
      <w:szCs w:val="20"/>
      <w:lang w:val="x-none" w:eastAsia="x-none"/>
    </w:rPr>
  </w:style>
  <w:style w:type="paragraph" w:customStyle="1" w:styleId="LargeHeading">
    <w:name w:val="Large Heading"/>
    <w:basedOn w:val="Normal"/>
    <w:next w:val="Normal"/>
    <w:link w:val="LargeHeadingChar"/>
    <w:qFormat/>
    <w:rsid w:val="00E841F3"/>
    <w:pPr>
      <w:spacing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E841F3"/>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E841F3"/>
    <w:pPr>
      <w:spacing w:after="57"/>
      <w:ind w:left="-567"/>
    </w:pPr>
    <w:rPr>
      <w:rFonts w:ascii="Arial" w:hAnsi="Arial"/>
      <w:color w:val="494949"/>
    </w:rPr>
  </w:style>
  <w:style w:type="paragraph" w:customStyle="1" w:styleId="Blue-Arial10-optionaltext-templates">
    <w:name w:val="Blue - Arial 10 - optional text - templates"/>
    <w:basedOn w:val="body"/>
    <w:link w:val="Blue-Arial10-optionaltext-templatesChar"/>
    <w:qFormat/>
    <w:rsid w:val="00E841F3"/>
    <w:pPr>
      <w:spacing w:after="200"/>
      <w:ind w:left="-567"/>
    </w:pPr>
    <w:rPr>
      <w:rFonts w:ascii="Arial" w:hAnsi="Arial"/>
      <w:color w:val="466DB0"/>
    </w:rPr>
  </w:style>
  <w:style w:type="character" w:customStyle="1" w:styleId="GreyArial10body-TemplatesChar">
    <w:name w:val="Grey Arial 10 body - Templates Char"/>
    <w:link w:val="GreyArial10body-Templates"/>
    <w:rsid w:val="00E841F3"/>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E841F3"/>
    <w:rPr>
      <w:rFonts w:ascii="Arial" w:eastAsia="Times" w:hAnsi="Arial" w:cs="Times New Roman"/>
      <w:color w:val="466DB0"/>
      <w:sz w:val="20"/>
      <w:szCs w:val="20"/>
      <w:lang w:val="x-none" w:eastAsia="x-none"/>
    </w:rPr>
  </w:style>
  <w:style w:type="paragraph" w:styleId="FootnoteText">
    <w:name w:val="footnote text"/>
    <w:basedOn w:val="Normal"/>
    <w:link w:val="FootnoteTextChar"/>
    <w:uiPriority w:val="99"/>
    <w:semiHidden/>
    <w:unhideWhenUsed/>
    <w:rsid w:val="00E841F3"/>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E841F3"/>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E841F3"/>
    <w:rPr>
      <w:vertAlign w:val="superscript"/>
    </w:rPr>
  </w:style>
  <w:style w:type="paragraph" w:customStyle="1" w:styleId="Body0">
    <w:name w:val="Body"/>
    <w:rsid w:val="0028126D"/>
    <w:pPr>
      <w:spacing w:after="0" w:line="240" w:lineRule="auto"/>
    </w:pPr>
    <w:rPr>
      <w:rFonts w:ascii="Helvetica" w:eastAsia="ヒラギノ角ゴ Pro W3" w:hAnsi="Helvetica" w:cs="Times New Roman"/>
      <w:color w:val="000000"/>
      <w:sz w:val="24"/>
      <w:szCs w:val="20"/>
      <w:lang w:val="en-US" w:eastAsia="en-GB"/>
    </w:rPr>
  </w:style>
  <w:style w:type="paragraph" w:customStyle="1" w:styleId="subb">
    <w:name w:val="subb"/>
    <w:basedOn w:val="Normal"/>
    <w:rsid w:val="00517B8C"/>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1D0E47"/>
    <w:rPr>
      <w:sz w:val="16"/>
      <w:szCs w:val="16"/>
    </w:rPr>
  </w:style>
  <w:style w:type="paragraph" w:styleId="CommentText">
    <w:name w:val="annotation text"/>
    <w:basedOn w:val="Normal"/>
    <w:link w:val="CommentTextChar"/>
    <w:uiPriority w:val="99"/>
    <w:semiHidden/>
    <w:unhideWhenUsed/>
    <w:rsid w:val="001D0E47"/>
    <w:pPr>
      <w:spacing w:after="0" w:line="240" w:lineRule="auto"/>
      <w:jc w:val="left"/>
    </w:pPr>
    <w:rPr>
      <w:rFonts w:ascii="Times" w:eastAsia="Times" w:hAnsi="Times" w:cs="Times New Roman"/>
      <w:szCs w:val="20"/>
      <w:lang w:eastAsia="en-GB"/>
    </w:rPr>
  </w:style>
  <w:style w:type="character" w:customStyle="1" w:styleId="CommentTextChar">
    <w:name w:val="Comment Text Char"/>
    <w:basedOn w:val="DefaultParagraphFont"/>
    <w:link w:val="CommentText"/>
    <w:uiPriority w:val="99"/>
    <w:semiHidden/>
    <w:rsid w:val="001D0E47"/>
    <w:rPr>
      <w:rFonts w:ascii="Times" w:eastAsia="Times" w:hAnsi="Times" w:cs="Times New Roman"/>
      <w:sz w:val="20"/>
      <w:szCs w:val="20"/>
      <w:lang w:eastAsia="en-GB"/>
    </w:rPr>
  </w:style>
  <w:style w:type="paragraph" w:customStyle="1" w:styleId="head">
    <w:name w:val="head"/>
    <w:basedOn w:val="Normal"/>
    <w:rsid w:val="0015168E"/>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15168E"/>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15168E"/>
    <w:pPr>
      <w:numPr>
        <w:numId w:val="31"/>
      </w:numPr>
      <w:spacing w:after="0" w:line="240" w:lineRule="auto"/>
      <w:jc w:val="left"/>
    </w:pPr>
    <w:rPr>
      <w:rFonts w:ascii="Arial" w:eastAsia="Times New Roman" w:hAnsi="Arial" w:cs="Times New Roman"/>
      <w:szCs w:val="20"/>
      <w:lang w:eastAsia="en-GB"/>
    </w:rPr>
  </w:style>
  <w:style w:type="paragraph" w:customStyle="1" w:styleId="blocktext">
    <w:name w:val="blocktext"/>
    <w:basedOn w:val="Normal"/>
    <w:rsid w:val="0015168E"/>
    <w:pPr>
      <w:spacing w:after="0" w:line="240" w:lineRule="auto"/>
      <w:jc w:val="left"/>
    </w:pPr>
    <w:rPr>
      <w:rFonts w:ascii="Arial" w:eastAsia="Times New Roman" w:hAnsi="Arial" w:cs="Times New Roman"/>
      <w:szCs w:val="20"/>
      <w:lang w:val="en-US" w:eastAsia="en-GB"/>
    </w:rPr>
  </w:style>
  <w:style w:type="paragraph" w:customStyle="1" w:styleId="main">
    <w:name w:val="main"/>
    <w:basedOn w:val="Noparagraphstyle"/>
    <w:rsid w:val="0015168E"/>
    <w:pPr>
      <w:spacing w:line="800" w:lineRule="atLeast"/>
    </w:pPr>
    <w:rPr>
      <w:rFonts w:ascii="Frutiger" w:hAnsi="Frutiger"/>
      <w:color w:val="3D5B73"/>
      <w:spacing w:val="-38"/>
      <w:sz w:val="96"/>
    </w:rPr>
  </w:style>
  <w:style w:type="paragraph" w:customStyle="1" w:styleId="mainhead">
    <w:name w:val="mainhead"/>
    <w:basedOn w:val="main"/>
    <w:rsid w:val="0015168E"/>
    <w:pPr>
      <w:spacing w:line="880" w:lineRule="exact"/>
    </w:pPr>
    <w:rPr>
      <w:rFonts w:ascii="L Frutiger Light" w:hAnsi="L Frutiger Light"/>
    </w:rPr>
  </w:style>
  <w:style w:type="paragraph" w:customStyle="1" w:styleId="subsub">
    <w:name w:val="sub sub"/>
    <w:basedOn w:val="sub"/>
    <w:rsid w:val="0015168E"/>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15168E"/>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15168E"/>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15168E"/>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15168E"/>
    <w:rPr>
      <w:rFonts w:ascii="Arial" w:eastAsia="Times New Roman" w:hAnsi="Arial" w:cs="Arial"/>
      <w:color w:val="000000"/>
      <w:sz w:val="24"/>
      <w:szCs w:val="20"/>
      <w:lang w:eastAsia="en-GB"/>
    </w:rPr>
  </w:style>
  <w:style w:type="paragraph" w:customStyle="1" w:styleId="BCSBulletparagraph">
    <w:name w:val="| BCS | Bullet paragraph"/>
    <w:basedOn w:val="Normal"/>
    <w:rsid w:val="0015168E"/>
    <w:pPr>
      <w:numPr>
        <w:ilvl w:val="8"/>
        <w:numId w:val="3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15168E"/>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15168E"/>
    <w:rPr>
      <w:color w:val="000000"/>
      <w:sz w:val="20"/>
    </w:rPr>
  </w:style>
  <w:style w:type="character" w:customStyle="1" w:styleId="Hyperlink1">
    <w:name w:val="Hyperlink1"/>
    <w:rsid w:val="0015168E"/>
    <w:rPr>
      <w:color w:val="0000FF"/>
      <w:sz w:val="20"/>
      <w:u w:val="single"/>
    </w:rPr>
  </w:style>
  <w:style w:type="paragraph" w:styleId="NormalWeb">
    <w:name w:val="Normal (Web)"/>
    <w:basedOn w:val="Normal"/>
    <w:uiPriority w:val="99"/>
    <w:semiHidden/>
    <w:unhideWhenUsed/>
    <w:rsid w:val="0015168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15168E"/>
    <w:rPr>
      <w:b/>
      <w:bCs/>
    </w:rPr>
  </w:style>
  <w:style w:type="character" w:customStyle="1" w:styleId="apple-converted-space">
    <w:name w:val="apple-converted-space"/>
    <w:rsid w:val="0015168E"/>
  </w:style>
  <w:style w:type="paragraph" w:customStyle="1" w:styleId="OCsubtitle">
    <w:name w:val="OC subtitle"/>
    <w:basedOn w:val="Normal"/>
    <w:link w:val="OCsubtitleChar"/>
    <w:qFormat/>
    <w:rsid w:val="0015168E"/>
    <w:pPr>
      <w:spacing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15168E"/>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qFormat/>
    <w:rsid w:val="0015168E"/>
    <w:pPr>
      <w:spacing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15168E"/>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15168E"/>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15168E"/>
    <w:pPr>
      <w:spacing w:line="201" w:lineRule="atLeast"/>
    </w:pPr>
    <w:rPr>
      <w:rFonts w:cs="Times New Roman"/>
      <w:color w:val="auto"/>
    </w:rPr>
  </w:style>
  <w:style w:type="paragraph" w:customStyle="1" w:styleId="Pa16">
    <w:name w:val="Pa16"/>
    <w:basedOn w:val="Default"/>
    <w:next w:val="Default"/>
    <w:uiPriority w:val="99"/>
    <w:rsid w:val="0015168E"/>
    <w:pPr>
      <w:spacing w:line="201" w:lineRule="atLeast"/>
    </w:pPr>
    <w:rPr>
      <w:rFonts w:cs="Times New Roman"/>
      <w:color w:val="auto"/>
    </w:rPr>
  </w:style>
  <w:style w:type="paragraph" w:customStyle="1" w:styleId="Pa14">
    <w:name w:val="Pa14"/>
    <w:basedOn w:val="Default"/>
    <w:next w:val="Default"/>
    <w:uiPriority w:val="99"/>
    <w:rsid w:val="0015168E"/>
    <w:pPr>
      <w:spacing w:line="201" w:lineRule="atLeast"/>
    </w:pPr>
    <w:rPr>
      <w:rFonts w:cs="Times New Roman"/>
      <w:color w:val="auto"/>
    </w:rPr>
  </w:style>
  <w:style w:type="character" w:customStyle="1" w:styleId="A11">
    <w:name w:val="A11"/>
    <w:uiPriority w:val="99"/>
    <w:rsid w:val="0015168E"/>
    <w:rPr>
      <w:rFonts w:ascii="VFQWIL+Frutiger-Italic" w:hAnsi="VFQWIL+Frutiger-Italic" w:cs="VFQWIL+Frutiger-Italic"/>
      <w:color w:val="000000"/>
      <w:sz w:val="11"/>
      <w:szCs w:val="11"/>
    </w:rPr>
  </w:style>
  <w:style w:type="paragraph" w:customStyle="1" w:styleId="BodyA">
    <w:name w:val="Body A"/>
    <w:autoRedefine/>
    <w:rsid w:val="0015168E"/>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15168E"/>
    <w:rPr>
      <w:color w:val="800080" w:themeColor="followedHyperlink"/>
      <w:u w:val="single"/>
    </w:rPr>
  </w:style>
  <w:style w:type="paragraph" w:customStyle="1" w:styleId="Standard">
    <w:name w:val="Standard"/>
    <w:rsid w:val="0015168E"/>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15168E"/>
    <w:pPr>
      <w:numPr>
        <w:numId w:val="33"/>
      </w:numPr>
    </w:pPr>
  </w:style>
  <w:style w:type="numbering" w:customStyle="1" w:styleId="WWNum3">
    <w:name w:val="WWNum3"/>
    <w:basedOn w:val="NoList"/>
    <w:rsid w:val="0015168E"/>
    <w:pPr>
      <w:numPr>
        <w:numId w:val="34"/>
      </w:numPr>
    </w:pPr>
  </w:style>
  <w:style w:type="numbering" w:customStyle="1" w:styleId="WWNum4">
    <w:name w:val="WWNum4"/>
    <w:basedOn w:val="NoList"/>
    <w:rsid w:val="0015168E"/>
    <w:pPr>
      <w:numPr>
        <w:numId w:val="35"/>
      </w:numPr>
    </w:pPr>
  </w:style>
  <w:style w:type="numbering" w:customStyle="1" w:styleId="WWNum5">
    <w:name w:val="WWNum5"/>
    <w:basedOn w:val="NoList"/>
    <w:rsid w:val="0015168E"/>
    <w:pPr>
      <w:numPr>
        <w:numId w:val="36"/>
      </w:numPr>
    </w:pPr>
  </w:style>
  <w:style w:type="numbering" w:customStyle="1" w:styleId="WWNum6">
    <w:name w:val="WWNum6"/>
    <w:basedOn w:val="NoList"/>
    <w:rsid w:val="0015168E"/>
    <w:pPr>
      <w:numPr>
        <w:numId w:val="37"/>
      </w:numPr>
    </w:pPr>
  </w:style>
  <w:style w:type="character" w:styleId="Emphasis">
    <w:name w:val="Emphasis"/>
    <w:basedOn w:val="DefaultParagraphFont"/>
    <w:uiPriority w:val="20"/>
    <w:qFormat/>
    <w:rsid w:val="0015168E"/>
    <w:rPr>
      <w:i/>
      <w:iCs/>
    </w:rPr>
  </w:style>
  <w:style w:type="paragraph" w:styleId="CommentSubject">
    <w:name w:val="annotation subject"/>
    <w:basedOn w:val="CommentText"/>
    <w:next w:val="CommentText"/>
    <w:link w:val="CommentSubjectChar"/>
    <w:uiPriority w:val="99"/>
    <w:semiHidden/>
    <w:unhideWhenUsed/>
    <w:rsid w:val="0015168E"/>
    <w:rPr>
      <w:b/>
      <w:bCs/>
    </w:rPr>
  </w:style>
  <w:style w:type="character" w:customStyle="1" w:styleId="CommentSubjectChar">
    <w:name w:val="Comment Subject Char"/>
    <w:basedOn w:val="CommentTextChar"/>
    <w:link w:val="CommentSubject"/>
    <w:uiPriority w:val="99"/>
    <w:semiHidden/>
    <w:rsid w:val="0015168E"/>
    <w:rPr>
      <w:rFonts w:ascii="Times" w:eastAsia="Times" w:hAnsi="Times" w:cs="Times New Roman"/>
      <w:b/>
      <w:bCs/>
      <w:sz w:val="20"/>
      <w:szCs w:val="20"/>
      <w:lang w:eastAsia="en-GB"/>
    </w:rPr>
  </w:style>
  <w:style w:type="paragraph" w:styleId="Subtitle">
    <w:name w:val="Subtitle"/>
    <w:basedOn w:val="Normal"/>
    <w:next w:val="Normal"/>
    <w:link w:val="SubtitleChar"/>
    <w:uiPriority w:val="11"/>
    <w:qFormat/>
    <w:rsid w:val="002B04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B0467"/>
    <w:rPr>
      <w:rFonts w:asciiTheme="majorHAnsi" w:eastAsiaTheme="majorEastAsia" w:hAnsiTheme="majorHAnsi" w:cstheme="majorBidi"/>
      <w:i/>
      <w:iCs/>
      <w:color w:val="4F81BD" w:themeColor="accent1"/>
      <w:spacing w:val="15"/>
      <w:sz w:val="24"/>
      <w:szCs w:val="24"/>
    </w:rPr>
  </w:style>
  <w:style w:type="paragraph" w:styleId="TOC4">
    <w:name w:val="toc 4"/>
    <w:basedOn w:val="Normal"/>
    <w:next w:val="Normal"/>
    <w:autoRedefine/>
    <w:uiPriority w:val="39"/>
    <w:unhideWhenUsed/>
    <w:rsid w:val="00174CB4"/>
    <w:pPr>
      <w:spacing w:after="100" w:line="276" w:lineRule="auto"/>
      <w:ind w:left="66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174CB4"/>
    <w:pPr>
      <w:spacing w:after="100" w:line="276" w:lineRule="auto"/>
      <w:ind w:left="88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174CB4"/>
    <w:pPr>
      <w:spacing w:after="100" w:line="276" w:lineRule="auto"/>
      <w:ind w:left="11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174CB4"/>
    <w:pPr>
      <w:spacing w:after="100" w:line="276" w:lineRule="auto"/>
      <w:ind w:left="132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174CB4"/>
    <w:pPr>
      <w:spacing w:after="100" w:line="276" w:lineRule="auto"/>
      <w:ind w:left="154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174CB4"/>
    <w:pPr>
      <w:spacing w:after="100" w:line="276" w:lineRule="auto"/>
      <w:ind w:left="1760"/>
      <w:jc w:val="left"/>
    </w:pPr>
    <w:rPr>
      <w:rFonts w:asciiTheme="minorHAnsi" w:eastAsiaTheme="minorEastAsia" w:hAnsiTheme="minorHAnsi"/>
      <w:lang w:eastAsia="en-GB"/>
    </w:rPr>
  </w:style>
  <w:style w:type="paragraph" w:styleId="Revision">
    <w:name w:val="Revision"/>
    <w:hidden/>
    <w:uiPriority w:val="99"/>
    <w:semiHidden/>
    <w:rsid w:val="00771B37"/>
    <w:pPr>
      <w:spacing w:after="0" w:line="240" w:lineRule="auto"/>
    </w:pPr>
    <w:rPr>
      <w:rFonts w:ascii="Open Sans Light" w:hAnsi="Open Sans Ligh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ildnet.com/parents-and-care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aferinternet.org.u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wb.wales.gov.uk/"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ogle.co.uk/url?sa=i&amp;rct=j&amp;q=&amp;esrc=s&amp;source=images&amp;cd=&amp;cad=rja&amp;uact=8&amp;ved=0ahUKEwjZ07n8tbDUAhWE1RQKHduIBl0QjRwIBw&amp;url=https://twitter.com/miskinpri&amp;psig=AFQjCNEE9tR9GG98VvAAruMotkbJt_GlyA&amp;ust=1497085966738218" TargetMode="Externa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S:\Brand%20Templates\Word%20Template\SWGfL%20-%20Document%20with%20Covering%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712DE-61B5-4D28-847F-FDE72A65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SWGfL - Document with Covering Page</Template>
  <TotalTime>1</TotalTime>
  <Pages>15</Pages>
  <Words>4211</Words>
  <Characters>24005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mISKIN pRIMARY E-sAFETY pOLICY</vt:lpstr>
    </vt:vector>
  </TitlesOfParts>
  <Company/>
  <LinksUpToDate>false</LinksUpToDate>
  <CharactersWithSpaces>28160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mISKIN pRIMARY E-sAFETY pOLICY</dc:title>
  <dc:creator>Michael Wang</dc:creator>
  <cp:lastModifiedBy>F Davies</cp:lastModifiedBy>
  <cp:revision>3</cp:revision>
  <cp:lastPrinted>2017-10-12T13:13:00Z</cp:lastPrinted>
  <dcterms:created xsi:type="dcterms:W3CDTF">2019-10-11T10:44:00Z</dcterms:created>
  <dcterms:modified xsi:type="dcterms:W3CDTF">2019-10-11T10:45:00Z</dcterms:modified>
</cp:coreProperties>
</file>